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375" w:rsidRDefault="005D0027" w:rsidP="00FE0820">
      <w:pPr>
        <w:jc w:val="both"/>
        <w:rPr>
          <w:rFonts w:ascii="Arial" w:eastAsia="Arial" w:hAnsi="Arial" w:cs="Arial"/>
          <w:sz w:val="20"/>
          <w:szCs w:val="20"/>
        </w:rPr>
      </w:pPr>
      <w:r w:rsidRPr="00A47D57">
        <w:rPr>
          <w:rFonts w:ascii="Arial" w:eastAsia="Arial" w:hAnsi="Arial" w:cs="Arial"/>
          <w:sz w:val="20"/>
          <w:szCs w:val="20"/>
        </w:rPr>
        <w:t xml:space="preserve">En cumplimiento de la Ley 1581 de 2012 y de conformidad con el Decreto reglamentario 1377 de 2013, por la cual se dictan disposiciones generales para la protección de datos personales, la Universidad del </w:t>
      </w:r>
      <w:r w:rsidR="00BC309B" w:rsidRPr="00A47D57">
        <w:rPr>
          <w:rFonts w:ascii="Arial" w:eastAsia="Arial" w:hAnsi="Arial" w:cs="Arial"/>
          <w:sz w:val="20"/>
          <w:szCs w:val="20"/>
        </w:rPr>
        <w:t>C</w:t>
      </w:r>
      <w:r w:rsidRPr="00A47D57">
        <w:rPr>
          <w:rFonts w:ascii="Arial" w:eastAsia="Arial" w:hAnsi="Arial" w:cs="Arial"/>
          <w:sz w:val="20"/>
          <w:szCs w:val="20"/>
        </w:rPr>
        <w:t>auca, le comunica que sus datos personales serán mecanizados e incorporados a la base de la institución y están destinados a uso interno y exclusivo de la universidad para el envío de información institucional sobre las políticas, requerimientos y servicios que la misma pueda ofrecer.</w:t>
      </w:r>
    </w:p>
    <w:p w:rsidR="00243887" w:rsidRDefault="00243887" w:rsidP="00FE0820">
      <w:pPr>
        <w:jc w:val="both"/>
        <w:rPr>
          <w:rFonts w:ascii="Arial" w:eastAsia="Arial" w:hAnsi="Arial" w:cs="Arial"/>
          <w:sz w:val="20"/>
          <w:szCs w:val="20"/>
        </w:rPr>
      </w:pPr>
    </w:p>
    <w:p w:rsidR="00243887" w:rsidRPr="009F3AF3" w:rsidRDefault="00243887" w:rsidP="00557CFA">
      <w:pPr>
        <w:tabs>
          <w:tab w:val="left" w:pos="5265"/>
        </w:tabs>
        <w:spacing w:line="276" w:lineRule="auto"/>
        <w:jc w:val="both"/>
        <w:rPr>
          <w:rFonts w:ascii="Arial" w:eastAsia="Arial" w:hAnsi="Arial" w:cs="Arial"/>
          <w:sz w:val="20"/>
        </w:rPr>
      </w:pPr>
      <w:r w:rsidRPr="009F3AF3">
        <w:rPr>
          <w:rFonts w:ascii="Arial" w:eastAsia="Arial" w:hAnsi="Arial" w:cs="Arial"/>
          <w:sz w:val="20"/>
        </w:rPr>
        <w:t xml:space="preserve">Popayán, </w:t>
      </w:r>
      <w:sdt>
        <w:sdtPr>
          <w:rPr>
            <w:rFonts w:ascii="Arial" w:eastAsia="Arial" w:hAnsi="Arial" w:cs="Arial"/>
            <w:sz w:val="20"/>
            <w:lang w:val="es-CO"/>
          </w:rPr>
          <w:id w:val="-964029281"/>
          <w:placeholder>
            <w:docPart w:val="DefaultPlaceholder_-1854013438"/>
          </w:placeholder>
          <w:date w:fullDate="2025-02-10T00:00:00Z"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557CFA">
            <w:rPr>
              <w:rFonts w:ascii="Arial" w:eastAsia="Arial" w:hAnsi="Arial" w:cs="Arial"/>
              <w:sz w:val="20"/>
              <w:lang w:val="es-CO"/>
            </w:rPr>
            <w:t>10/02/2025</w:t>
          </w:r>
        </w:sdtContent>
      </w:sdt>
    </w:p>
    <w:p w:rsidR="00243887" w:rsidRPr="00026A2C" w:rsidRDefault="00243887" w:rsidP="00557CFA">
      <w:pPr>
        <w:tabs>
          <w:tab w:val="left" w:pos="5265"/>
        </w:tabs>
        <w:spacing w:line="276" w:lineRule="auto"/>
        <w:jc w:val="both"/>
        <w:rPr>
          <w:rFonts w:ascii="Arial" w:eastAsia="Arial" w:hAnsi="Arial" w:cs="Arial"/>
          <w:sz w:val="20"/>
        </w:rPr>
      </w:pPr>
      <w:r w:rsidRPr="00026A2C">
        <w:rPr>
          <w:rFonts w:ascii="Arial" w:eastAsia="Arial" w:hAnsi="Arial" w:cs="Arial"/>
          <w:sz w:val="20"/>
        </w:rPr>
        <w:t>BENEFICIO AL QUE ASPIRA</w:t>
      </w:r>
    </w:p>
    <w:p w:rsidR="00243887" w:rsidRPr="00026A2C" w:rsidRDefault="00FC6249" w:rsidP="00557CFA">
      <w:pPr>
        <w:tabs>
          <w:tab w:val="left" w:pos="5265"/>
        </w:tabs>
        <w:spacing w:line="276" w:lineRule="auto"/>
        <w:jc w:val="both"/>
        <w:rPr>
          <w:rFonts w:ascii="Arial" w:eastAsia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85256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6E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F3AF3">
        <w:rPr>
          <w:rFonts w:ascii="Arial" w:eastAsia="Arial" w:hAnsi="Arial" w:cs="Arial"/>
          <w:sz w:val="20"/>
        </w:rPr>
        <w:t xml:space="preserve"> </w:t>
      </w:r>
      <w:r w:rsidR="00243887" w:rsidRPr="00026A2C">
        <w:rPr>
          <w:rFonts w:ascii="Arial" w:eastAsia="Arial" w:hAnsi="Arial" w:cs="Arial"/>
          <w:sz w:val="20"/>
        </w:rPr>
        <w:t xml:space="preserve">Residencias Estudiantiles </w:t>
      </w:r>
      <w:sdt>
        <w:sdtPr>
          <w:rPr>
            <w:rFonts w:ascii="Segoe UI Symbol" w:eastAsia="Arial" w:hAnsi="Segoe UI Symbol" w:cs="Segoe UI Symbol"/>
            <w:sz w:val="20"/>
          </w:rPr>
          <w:id w:val="1966919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87" w:rsidRPr="00026A2C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243887" w:rsidRPr="00026A2C">
        <w:rPr>
          <w:rFonts w:ascii="Arial" w:eastAsia="Arial" w:hAnsi="Arial" w:cs="Arial"/>
          <w:sz w:val="20"/>
        </w:rPr>
        <w:t xml:space="preserve"> Programa de Tránsito a la Educación Superior (PTIES) </w:t>
      </w:r>
      <w:sdt>
        <w:sdtPr>
          <w:rPr>
            <w:rFonts w:ascii="Segoe UI Symbol" w:eastAsia="Arial" w:hAnsi="Segoe UI Symbol" w:cs="Segoe UI Symbol"/>
            <w:sz w:val="20"/>
          </w:rPr>
          <w:id w:val="170236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87" w:rsidRPr="00026A2C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243887" w:rsidRPr="00026A2C">
        <w:rPr>
          <w:rFonts w:ascii="Arial" w:eastAsia="Arial" w:hAnsi="Arial" w:cs="Arial"/>
          <w:sz w:val="20"/>
        </w:rPr>
        <w:t xml:space="preserve"> Otros</w:t>
      </w:r>
    </w:p>
    <w:p w:rsidR="001A5E0C" w:rsidRPr="00012315" w:rsidRDefault="001A5E0C" w:rsidP="00012315">
      <w:pPr>
        <w:pStyle w:val="Prrafodelista"/>
        <w:numPr>
          <w:ilvl w:val="0"/>
          <w:numId w:val="3"/>
        </w:numPr>
        <w:spacing w:line="276" w:lineRule="auto"/>
        <w:jc w:val="center"/>
        <w:rPr>
          <w:rFonts w:ascii="Arial" w:hAnsi="Arial" w:cs="Arial"/>
        </w:rPr>
      </w:pPr>
      <w:r w:rsidRPr="00012315">
        <w:rPr>
          <w:rFonts w:ascii="Arial" w:hAnsi="Arial" w:cs="Arial"/>
          <w:sz w:val="20"/>
        </w:rPr>
        <w:t>INFORMACIÓN DEL ESTUDIANTE</w:t>
      </w:r>
    </w:p>
    <w:p w:rsidR="001A5E0C" w:rsidRDefault="001A5E0C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 w:rsidRPr="000164D4">
        <w:rPr>
          <w:rFonts w:ascii="Arial" w:hAnsi="Arial" w:cs="Arial"/>
          <w:sz w:val="20"/>
        </w:rPr>
        <w:t>P</w:t>
      </w:r>
      <w:r w:rsidR="009F3AF3">
        <w:rPr>
          <w:rFonts w:ascii="Arial" w:hAnsi="Arial" w:cs="Arial"/>
          <w:sz w:val="20"/>
        </w:rPr>
        <w:t>rimer Apellido: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0"/>
      <w:r w:rsidRPr="000164D4">
        <w:rPr>
          <w:rFonts w:ascii="Arial" w:hAnsi="Arial" w:cs="Arial"/>
          <w:sz w:val="20"/>
        </w:rPr>
        <w:tab/>
      </w:r>
      <w:r w:rsidR="00320D71">
        <w:rPr>
          <w:rFonts w:ascii="Arial" w:hAnsi="Arial" w:cs="Arial"/>
          <w:sz w:val="20"/>
        </w:rPr>
        <w:t xml:space="preserve">   </w:t>
      </w:r>
      <w:r w:rsidR="00476418">
        <w:rPr>
          <w:rFonts w:ascii="Arial" w:hAnsi="Arial" w:cs="Arial"/>
          <w:sz w:val="20"/>
        </w:rPr>
        <w:t xml:space="preserve"> </w:t>
      </w:r>
      <w:r w:rsidRPr="000164D4">
        <w:rPr>
          <w:rFonts w:ascii="Arial" w:hAnsi="Arial" w:cs="Arial"/>
          <w:sz w:val="20"/>
        </w:rPr>
        <w:t>Segundo Apellido:</w:t>
      </w:r>
      <w:r w:rsidR="00476418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"/>
      <w:r>
        <w:rPr>
          <w:rFonts w:ascii="Arial" w:hAnsi="Arial" w:cs="Arial"/>
          <w:sz w:val="20"/>
        </w:rPr>
        <w:t xml:space="preserve"> </w:t>
      </w:r>
      <w:r w:rsidR="00476418">
        <w:rPr>
          <w:rFonts w:ascii="Arial" w:hAnsi="Arial" w:cs="Arial"/>
          <w:sz w:val="20"/>
        </w:rPr>
        <w:t xml:space="preserve"> </w:t>
      </w:r>
      <w:r w:rsidR="00320D71">
        <w:rPr>
          <w:rFonts w:ascii="Arial" w:hAnsi="Arial" w:cs="Arial"/>
          <w:sz w:val="20"/>
        </w:rPr>
        <w:t xml:space="preserve">  </w:t>
      </w:r>
      <w:r w:rsidR="0047641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Nombres: </w:t>
      </w:r>
      <w:r w:rsidRPr="001A5E0C">
        <w:rPr>
          <w:rFonts w:ascii="Arial" w:hAnsi="Arial" w:cs="Arial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1A5E0C">
        <w:rPr>
          <w:rFonts w:ascii="Arial" w:hAnsi="Arial" w:cs="Arial"/>
          <w:sz w:val="20"/>
        </w:rPr>
        <w:instrText xml:space="preserve"> FORMTEXT </w:instrText>
      </w:r>
      <w:r w:rsidRPr="001A5E0C">
        <w:rPr>
          <w:rFonts w:ascii="Arial" w:hAnsi="Arial" w:cs="Arial"/>
          <w:sz w:val="20"/>
        </w:rPr>
      </w:r>
      <w:r w:rsidRPr="001A5E0C">
        <w:rPr>
          <w:rFonts w:ascii="Arial" w:hAnsi="Arial" w:cs="Arial"/>
          <w:sz w:val="20"/>
        </w:rPr>
        <w:fldChar w:fldCharType="separate"/>
      </w:r>
      <w:r w:rsidRPr="001A5E0C">
        <w:rPr>
          <w:rFonts w:ascii="Arial" w:hAnsi="Arial" w:cs="Arial"/>
          <w:sz w:val="20"/>
        </w:rPr>
        <w:t> </w:t>
      </w:r>
      <w:r w:rsidRPr="001A5E0C">
        <w:rPr>
          <w:rFonts w:ascii="Arial" w:hAnsi="Arial" w:cs="Arial"/>
          <w:sz w:val="20"/>
        </w:rPr>
        <w:t> </w:t>
      </w:r>
      <w:r w:rsidRPr="001A5E0C">
        <w:rPr>
          <w:rFonts w:ascii="Arial" w:hAnsi="Arial" w:cs="Arial"/>
          <w:sz w:val="20"/>
        </w:rPr>
        <w:t> </w:t>
      </w:r>
      <w:r w:rsidRPr="001A5E0C">
        <w:rPr>
          <w:rFonts w:ascii="Arial" w:hAnsi="Arial" w:cs="Arial"/>
          <w:sz w:val="20"/>
        </w:rPr>
        <w:t> </w:t>
      </w:r>
      <w:r w:rsidRPr="001A5E0C">
        <w:rPr>
          <w:rFonts w:ascii="Arial" w:hAnsi="Arial" w:cs="Arial"/>
          <w:sz w:val="20"/>
        </w:rPr>
        <w:t> </w:t>
      </w:r>
      <w:r w:rsidRPr="001A5E0C">
        <w:rPr>
          <w:rFonts w:ascii="Arial" w:hAnsi="Arial" w:cs="Arial"/>
          <w:sz w:val="20"/>
        </w:rPr>
        <w:fldChar w:fldCharType="end"/>
      </w:r>
    </w:p>
    <w:p w:rsidR="001A5E0C" w:rsidRDefault="001A5E0C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Tipo de documento: </w:t>
      </w:r>
      <w:sdt>
        <w:sdtPr>
          <w:rPr>
            <w:rFonts w:ascii="Arial" w:hAnsi="Arial" w:cs="Arial"/>
            <w:sz w:val="20"/>
          </w:rPr>
          <w:id w:val="150933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41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Cédula de Ciudadanía </w:t>
      </w:r>
      <w:sdt>
        <w:sdtPr>
          <w:rPr>
            <w:rFonts w:ascii="Arial" w:hAnsi="Arial" w:cs="Arial"/>
            <w:sz w:val="20"/>
          </w:rPr>
          <w:id w:val="721949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CF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Tarjeta de Identidad   Número de Identificación </w:t>
      </w:r>
      <w:r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2"/>
      <w:r w:rsidR="00012315">
        <w:rPr>
          <w:rFonts w:ascii="Arial" w:hAnsi="Arial" w:cs="Arial"/>
          <w:sz w:val="20"/>
        </w:rPr>
        <w:t xml:space="preserve">  </w:t>
      </w:r>
      <w:r w:rsidR="0012149D">
        <w:rPr>
          <w:rFonts w:ascii="Arial" w:hAnsi="Arial" w:cs="Arial"/>
          <w:sz w:val="20"/>
        </w:rPr>
        <w:t xml:space="preserve"> </w:t>
      </w:r>
      <w:r w:rsidR="00012315">
        <w:rPr>
          <w:rFonts w:ascii="Arial" w:hAnsi="Arial" w:cs="Arial"/>
          <w:sz w:val="20"/>
        </w:rPr>
        <w:t xml:space="preserve">Número de Celular  </w:t>
      </w:r>
      <w:r w:rsidR="00012315">
        <w:rPr>
          <w:rFonts w:ascii="Arial" w:hAnsi="Arial" w:cs="Arial"/>
          <w:sz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="00012315">
        <w:rPr>
          <w:rFonts w:ascii="Arial" w:hAnsi="Arial" w:cs="Arial"/>
          <w:sz w:val="20"/>
        </w:rPr>
        <w:instrText xml:space="preserve"> FORMTEXT </w:instrText>
      </w:r>
      <w:r w:rsidR="00012315">
        <w:rPr>
          <w:rFonts w:ascii="Arial" w:hAnsi="Arial" w:cs="Arial"/>
          <w:sz w:val="20"/>
        </w:rPr>
      </w:r>
      <w:r w:rsidR="00012315">
        <w:rPr>
          <w:rFonts w:ascii="Arial" w:hAnsi="Arial" w:cs="Arial"/>
          <w:sz w:val="20"/>
        </w:rPr>
        <w:fldChar w:fldCharType="separate"/>
      </w:r>
      <w:r w:rsidR="00012315">
        <w:rPr>
          <w:rFonts w:ascii="Arial" w:hAnsi="Arial" w:cs="Arial"/>
          <w:noProof/>
          <w:sz w:val="20"/>
        </w:rPr>
        <w:t> </w:t>
      </w:r>
      <w:r w:rsidR="00012315">
        <w:rPr>
          <w:rFonts w:ascii="Arial" w:hAnsi="Arial" w:cs="Arial"/>
          <w:noProof/>
          <w:sz w:val="20"/>
        </w:rPr>
        <w:t> </w:t>
      </w:r>
      <w:r w:rsidR="00012315">
        <w:rPr>
          <w:rFonts w:ascii="Arial" w:hAnsi="Arial" w:cs="Arial"/>
          <w:noProof/>
          <w:sz w:val="20"/>
        </w:rPr>
        <w:t> </w:t>
      </w:r>
      <w:r w:rsidR="00012315">
        <w:rPr>
          <w:rFonts w:ascii="Arial" w:hAnsi="Arial" w:cs="Arial"/>
          <w:noProof/>
          <w:sz w:val="20"/>
        </w:rPr>
        <w:t> </w:t>
      </w:r>
      <w:r w:rsidR="00012315">
        <w:rPr>
          <w:rFonts w:ascii="Arial" w:hAnsi="Arial" w:cs="Arial"/>
          <w:noProof/>
          <w:sz w:val="20"/>
        </w:rPr>
        <w:t> </w:t>
      </w:r>
      <w:r w:rsidR="00012315">
        <w:rPr>
          <w:rFonts w:ascii="Arial" w:hAnsi="Arial" w:cs="Arial"/>
          <w:sz w:val="20"/>
        </w:rPr>
        <w:fldChar w:fldCharType="end"/>
      </w:r>
      <w:bookmarkEnd w:id="3"/>
    </w:p>
    <w:p w:rsidR="00E43652" w:rsidRDefault="00E43652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Género </w:t>
      </w:r>
      <w:sdt>
        <w:sdtPr>
          <w:rPr>
            <w:rFonts w:ascii="Arial" w:hAnsi="Arial" w:cs="Arial"/>
            <w:sz w:val="20"/>
          </w:rPr>
          <w:id w:val="175254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 Femenino</w:t>
      </w:r>
      <w:r>
        <w:rPr>
          <w:rFonts w:ascii="Arial" w:hAnsi="Arial" w:cs="Arial"/>
          <w:sz w:val="20"/>
        </w:rPr>
        <w:tab/>
        <w:t xml:space="preserve"> </w:t>
      </w:r>
      <w:sdt>
        <w:sdtPr>
          <w:rPr>
            <w:rFonts w:ascii="Arial" w:hAnsi="Arial" w:cs="Arial"/>
            <w:sz w:val="20"/>
          </w:rPr>
          <w:id w:val="-108374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3652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E43652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Masculino </w:t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36948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3652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E43652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Otro  Fecha de nacimiento </w:t>
      </w:r>
      <w:sdt>
        <w:sdtPr>
          <w:rPr>
            <w:rFonts w:ascii="Arial" w:hAnsi="Arial" w:cs="Arial"/>
            <w:sz w:val="20"/>
          </w:rPr>
          <w:id w:val="-1662765095"/>
          <w:placeholder>
            <w:docPart w:val="7C39BEB375B244EBB45212ABA1AE80EE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>
            <w:rPr>
              <w:rStyle w:val="Textodelmarcadordeposicin"/>
              <w:rFonts w:ascii="Arial" w:hAnsi="Arial" w:cs="Arial"/>
              <w:sz w:val="20"/>
            </w:rPr>
            <w:t xml:space="preserve">Haga clic </w:t>
          </w:r>
          <w:r w:rsidRPr="00E43652">
            <w:rPr>
              <w:rStyle w:val="Textodelmarcadordeposicin"/>
              <w:rFonts w:ascii="Arial" w:hAnsi="Arial" w:cs="Arial"/>
              <w:sz w:val="20"/>
            </w:rPr>
            <w:t>para escribir una fecha.</w:t>
          </w:r>
        </w:sdtContent>
      </w:sdt>
      <w:r>
        <w:rPr>
          <w:rFonts w:ascii="Arial" w:hAnsi="Arial" w:cs="Arial"/>
          <w:sz w:val="20"/>
        </w:rPr>
        <w:t xml:space="preserve"> Edad</w:t>
      </w:r>
      <w:r w:rsidR="00E2226F">
        <w:rPr>
          <w:rFonts w:ascii="Arial" w:hAnsi="Arial" w:cs="Arial"/>
          <w:sz w:val="20"/>
        </w:rPr>
        <w:t xml:space="preserve"> </w:t>
      </w:r>
      <w:r w:rsidR="00E2226F" w:rsidRPr="00E2226F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E2226F" w:rsidRPr="00E2226F">
        <w:rPr>
          <w:rFonts w:ascii="Arial" w:hAnsi="Arial" w:cs="Arial"/>
          <w:sz w:val="20"/>
        </w:rPr>
        <w:instrText xml:space="preserve"> FORMTEXT </w:instrText>
      </w:r>
      <w:r w:rsidR="00E2226F" w:rsidRPr="00E2226F">
        <w:rPr>
          <w:rFonts w:ascii="Arial" w:hAnsi="Arial" w:cs="Arial"/>
          <w:sz w:val="20"/>
        </w:rPr>
      </w:r>
      <w:r w:rsidR="00E2226F" w:rsidRPr="00E2226F">
        <w:rPr>
          <w:rFonts w:ascii="Arial" w:hAnsi="Arial" w:cs="Arial"/>
          <w:sz w:val="20"/>
        </w:rPr>
        <w:fldChar w:fldCharType="separate"/>
      </w:r>
      <w:r w:rsidR="00E2226F" w:rsidRPr="00E2226F">
        <w:rPr>
          <w:rFonts w:ascii="Arial" w:hAnsi="Arial" w:cs="Arial"/>
          <w:sz w:val="20"/>
        </w:rPr>
        <w:t> </w:t>
      </w:r>
      <w:r w:rsidR="00E2226F" w:rsidRPr="00E2226F">
        <w:rPr>
          <w:rFonts w:ascii="Arial" w:hAnsi="Arial" w:cs="Arial"/>
          <w:sz w:val="20"/>
        </w:rPr>
        <w:t> </w:t>
      </w:r>
      <w:r w:rsidR="00E2226F" w:rsidRPr="00E2226F">
        <w:rPr>
          <w:rFonts w:ascii="Arial" w:hAnsi="Arial" w:cs="Arial"/>
          <w:sz w:val="20"/>
        </w:rPr>
        <w:t> </w:t>
      </w:r>
      <w:r w:rsidR="00E2226F" w:rsidRPr="00E2226F">
        <w:rPr>
          <w:rFonts w:ascii="Arial" w:hAnsi="Arial" w:cs="Arial"/>
          <w:sz w:val="20"/>
        </w:rPr>
        <w:t> </w:t>
      </w:r>
      <w:r w:rsidR="00E2226F" w:rsidRPr="00E2226F">
        <w:rPr>
          <w:rFonts w:ascii="Arial" w:hAnsi="Arial" w:cs="Arial"/>
          <w:sz w:val="20"/>
        </w:rPr>
        <w:t> </w:t>
      </w:r>
      <w:r w:rsidR="00E2226F" w:rsidRPr="00E2226F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="008E6945" w:rsidRPr="008E6945">
        <w:rPr>
          <w:rFonts w:ascii="Arial" w:hAnsi="Arial" w:cs="Arial"/>
          <w:sz w:val="20"/>
        </w:rPr>
        <w:t xml:space="preserve">Área: </w:t>
      </w:r>
      <w:sdt>
        <w:sdtPr>
          <w:rPr>
            <w:rFonts w:ascii="Arial" w:hAnsi="Arial" w:cs="Arial"/>
            <w:sz w:val="20"/>
          </w:rPr>
          <w:id w:val="17079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945" w:rsidRPr="008E6945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8E6945" w:rsidRPr="008E6945">
        <w:rPr>
          <w:rFonts w:ascii="Arial" w:hAnsi="Arial" w:cs="Arial"/>
          <w:sz w:val="20"/>
        </w:rPr>
        <w:t xml:space="preserve"> Urbana  </w:t>
      </w:r>
      <w:sdt>
        <w:sdtPr>
          <w:rPr>
            <w:rFonts w:ascii="Arial" w:hAnsi="Arial" w:cs="Arial"/>
            <w:sz w:val="20"/>
          </w:rPr>
          <w:id w:val="1556730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945" w:rsidRPr="008E6945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8E6945" w:rsidRPr="008E6945">
        <w:rPr>
          <w:rFonts w:ascii="Arial" w:hAnsi="Arial" w:cs="Arial"/>
          <w:sz w:val="20"/>
        </w:rPr>
        <w:t xml:space="preserve"> Rural</w:t>
      </w:r>
    </w:p>
    <w:p w:rsidR="00E43652" w:rsidRDefault="00E43652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Lugar de nacimiento    Municipio</w:t>
      </w:r>
      <w:r w:rsidR="0012149D">
        <w:rPr>
          <w:rFonts w:ascii="Arial" w:hAnsi="Arial" w:cs="Arial"/>
          <w:sz w:val="20"/>
        </w:rPr>
        <w:t xml:space="preserve">: </w:t>
      </w:r>
      <w:r w:rsidRPr="00E43652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E43652">
        <w:rPr>
          <w:rFonts w:ascii="Arial" w:hAnsi="Arial" w:cs="Arial"/>
          <w:sz w:val="20"/>
        </w:rPr>
        <w:instrText xml:space="preserve"> FORMTEXT </w:instrText>
      </w:r>
      <w:r w:rsidRPr="00E43652">
        <w:rPr>
          <w:rFonts w:ascii="Arial" w:hAnsi="Arial" w:cs="Arial"/>
          <w:sz w:val="20"/>
        </w:rPr>
      </w:r>
      <w:r w:rsidRPr="00E43652">
        <w:rPr>
          <w:rFonts w:ascii="Arial" w:hAnsi="Arial" w:cs="Arial"/>
          <w:sz w:val="20"/>
        </w:rPr>
        <w:fldChar w:fldCharType="separate"/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Departamento</w:t>
      </w:r>
      <w:r w:rsidR="0012149D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="0012149D" w:rsidRPr="0012149D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12149D" w:rsidRPr="0012149D">
        <w:rPr>
          <w:rFonts w:ascii="Arial" w:hAnsi="Arial" w:cs="Arial"/>
          <w:sz w:val="20"/>
        </w:rPr>
        <w:instrText xml:space="preserve"> FORMTEXT </w:instrText>
      </w:r>
      <w:r w:rsidR="0012149D" w:rsidRPr="0012149D">
        <w:rPr>
          <w:rFonts w:ascii="Arial" w:hAnsi="Arial" w:cs="Arial"/>
          <w:sz w:val="20"/>
        </w:rPr>
      </w:r>
      <w:r w:rsidR="0012149D" w:rsidRPr="0012149D">
        <w:rPr>
          <w:rFonts w:ascii="Arial" w:hAnsi="Arial" w:cs="Arial"/>
          <w:sz w:val="20"/>
        </w:rPr>
        <w:fldChar w:fldCharType="separate"/>
      </w:r>
      <w:r w:rsidR="0012149D" w:rsidRPr="0012149D">
        <w:rPr>
          <w:rFonts w:ascii="Arial" w:hAnsi="Arial" w:cs="Arial"/>
          <w:sz w:val="20"/>
        </w:rPr>
        <w:t> </w:t>
      </w:r>
      <w:r w:rsidR="0012149D" w:rsidRPr="0012149D">
        <w:rPr>
          <w:rFonts w:ascii="Arial" w:hAnsi="Arial" w:cs="Arial"/>
          <w:sz w:val="20"/>
        </w:rPr>
        <w:t> </w:t>
      </w:r>
      <w:r w:rsidR="0012149D" w:rsidRPr="0012149D">
        <w:rPr>
          <w:rFonts w:ascii="Arial" w:hAnsi="Arial" w:cs="Arial"/>
          <w:sz w:val="20"/>
        </w:rPr>
        <w:t> </w:t>
      </w:r>
      <w:r w:rsidR="0012149D" w:rsidRPr="0012149D">
        <w:rPr>
          <w:rFonts w:ascii="Arial" w:hAnsi="Arial" w:cs="Arial"/>
          <w:sz w:val="20"/>
        </w:rPr>
        <w:t> </w:t>
      </w:r>
      <w:r w:rsidR="0012149D" w:rsidRPr="0012149D">
        <w:rPr>
          <w:rFonts w:ascii="Arial" w:hAnsi="Arial" w:cs="Arial"/>
          <w:sz w:val="20"/>
        </w:rPr>
        <w:t> </w:t>
      </w:r>
      <w:r w:rsidR="0012149D" w:rsidRPr="0012149D">
        <w:rPr>
          <w:rFonts w:ascii="Arial" w:hAnsi="Arial" w:cs="Arial"/>
          <w:sz w:val="20"/>
        </w:rPr>
        <w:fldChar w:fldCharType="end"/>
      </w:r>
      <w:r w:rsidR="0012149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Estado Civil:    </w:t>
      </w:r>
      <w:sdt>
        <w:sdtPr>
          <w:rPr>
            <w:rFonts w:ascii="Arial" w:hAnsi="Arial" w:cs="Arial"/>
            <w:sz w:val="20"/>
          </w:rPr>
          <w:id w:val="-465735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3652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E43652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Soltero   </w:t>
      </w:r>
      <w:sdt>
        <w:sdtPr>
          <w:rPr>
            <w:rFonts w:ascii="Arial" w:hAnsi="Arial" w:cs="Arial"/>
            <w:sz w:val="20"/>
          </w:rPr>
          <w:id w:val="27916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3652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E43652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Casado   </w:t>
      </w:r>
      <w:sdt>
        <w:sdtPr>
          <w:rPr>
            <w:rFonts w:ascii="Arial" w:hAnsi="Arial" w:cs="Arial"/>
            <w:sz w:val="20"/>
          </w:rPr>
          <w:id w:val="-117056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3652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E43652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Unión libre</w:t>
      </w:r>
    </w:p>
    <w:p w:rsidR="00621C3B" w:rsidRDefault="00E43652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MS Gothic" w:eastAsia="MS Gothic" w:hAnsi="MS Gothic" w:cs="Arial"/>
          <w:sz w:val="20"/>
        </w:rPr>
      </w:pPr>
      <w:r>
        <w:rPr>
          <w:rFonts w:ascii="Arial" w:hAnsi="Arial" w:cs="Arial"/>
          <w:sz w:val="20"/>
        </w:rPr>
        <w:t xml:space="preserve">Número de hijos: </w:t>
      </w:r>
      <w:sdt>
        <w:sdtPr>
          <w:rPr>
            <w:rFonts w:ascii="Arial" w:hAnsi="Arial" w:cs="Arial"/>
            <w:sz w:val="20"/>
          </w:rPr>
          <w:id w:val="150885772"/>
          <w:placeholder>
            <w:docPart w:val="823C7A0887FB4053BF289DAD61517568"/>
          </w:placeholder>
          <w:showingPlcHdr/>
          <w:dropDownList>
            <w:listItem w:value="Elija un elemento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 w:rsidR="00621C3B" w:rsidRPr="00621C3B">
            <w:rPr>
              <w:rStyle w:val="Textodelmarcadordeposicin"/>
              <w:rFonts w:ascii="Arial" w:hAnsi="Arial" w:cs="Arial"/>
              <w:sz w:val="20"/>
            </w:rPr>
            <w:t>Elija un elemento.</w:t>
          </w:r>
        </w:sdtContent>
      </w:sdt>
      <w:r>
        <w:rPr>
          <w:rFonts w:ascii="Arial" w:hAnsi="Arial" w:cs="Arial"/>
          <w:sz w:val="20"/>
        </w:rPr>
        <w:t xml:space="preserve"> </w:t>
      </w:r>
      <w:r w:rsidR="00621C3B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  Discapacidad:</w:t>
      </w:r>
      <w:r w:rsidR="00621C3B">
        <w:rPr>
          <w:rFonts w:ascii="Arial" w:hAnsi="Arial" w:cs="Arial"/>
          <w:sz w:val="20"/>
        </w:rPr>
        <w:t xml:space="preserve">     </w:t>
      </w:r>
      <w:sdt>
        <w:sdtPr>
          <w:rPr>
            <w:rFonts w:ascii="Arial" w:hAnsi="Arial" w:cs="Arial"/>
            <w:sz w:val="20"/>
          </w:rPr>
          <w:id w:val="-576896568"/>
          <w:placeholder>
            <w:docPart w:val="25FC88BCB5D946C8B8BF35F2BCFE2826"/>
          </w:placeholder>
          <w:showingPlcHdr/>
          <w:dropDownList>
            <w:listItem w:value="Elija un elemento."/>
            <w:listItem w:displayText="Visual" w:value="Visual"/>
            <w:listItem w:displayText="Auditiva" w:value="Auditiva"/>
            <w:listItem w:displayText="Motriz" w:value="Motriz"/>
            <w:listItem w:displayText="Psicológica" w:value="Psicológica"/>
            <w:listItem w:displayText="Otro" w:value="Otro"/>
            <w:listItem w:displayText="N/A" w:value="N/A"/>
          </w:dropDownList>
        </w:sdtPr>
        <w:sdtEndPr/>
        <w:sdtContent>
          <w:r w:rsidR="00621C3B" w:rsidRPr="00621C3B">
            <w:rPr>
              <w:rStyle w:val="Textodelmarcadordeposicin"/>
              <w:rFonts w:ascii="Arial" w:hAnsi="Arial" w:cs="Arial"/>
              <w:sz w:val="20"/>
            </w:rPr>
            <w:t>Elija un elemento.</w:t>
          </w:r>
        </w:sdtContent>
      </w:sdt>
      <w:r>
        <w:rPr>
          <w:rFonts w:ascii="Arial" w:hAnsi="Arial" w:cs="Arial"/>
          <w:sz w:val="20"/>
        </w:rPr>
        <w:t xml:space="preserve"> </w:t>
      </w:r>
    </w:p>
    <w:p w:rsidR="00E43652" w:rsidRDefault="00E43652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 del lugar de procedencia</w:t>
      </w:r>
      <w:r w:rsidR="00967B4D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E43652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E43652">
        <w:rPr>
          <w:rFonts w:ascii="Arial" w:hAnsi="Arial" w:cs="Arial"/>
          <w:sz w:val="20"/>
        </w:rPr>
        <w:instrText xml:space="preserve"> FORMTEXT </w:instrText>
      </w:r>
      <w:r w:rsidRPr="00E43652">
        <w:rPr>
          <w:rFonts w:ascii="Arial" w:hAnsi="Arial" w:cs="Arial"/>
          <w:sz w:val="20"/>
        </w:rPr>
      </w:r>
      <w:r w:rsidRPr="00E43652">
        <w:rPr>
          <w:rFonts w:ascii="Arial" w:hAnsi="Arial" w:cs="Arial"/>
          <w:sz w:val="20"/>
        </w:rPr>
        <w:fldChar w:fldCharType="separate"/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t> </w:t>
      </w:r>
      <w:r w:rsidRPr="00E43652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   Ciudad o Municipio </w:t>
      </w:r>
      <w:r w:rsidR="009F167B" w:rsidRPr="009F167B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9F167B" w:rsidRPr="009F167B">
        <w:rPr>
          <w:rFonts w:ascii="Arial" w:hAnsi="Arial" w:cs="Arial"/>
          <w:sz w:val="20"/>
        </w:rPr>
        <w:instrText xml:space="preserve"> FORMTEXT </w:instrText>
      </w:r>
      <w:r w:rsidR="009F167B" w:rsidRPr="009F167B">
        <w:rPr>
          <w:rFonts w:ascii="Arial" w:hAnsi="Arial" w:cs="Arial"/>
          <w:sz w:val="20"/>
        </w:rPr>
      </w:r>
      <w:r w:rsidR="009F167B" w:rsidRPr="009F167B">
        <w:rPr>
          <w:rFonts w:ascii="Arial" w:hAnsi="Arial" w:cs="Arial"/>
          <w:sz w:val="20"/>
        </w:rPr>
        <w:fldChar w:fldCharType="separate"/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fldChar w:fldCharType="end"/>
      </w:r>
      <w:r w:rsidR="009F167B">
        <w:rPr>
          <w:rFonts w:ascii="Arial" w:hAnsi="Arial" w:cs="Arial"/>
          <w:sz w:val="20"/>
        </w:rPr>
        <w:t xml:space="preserve">    Departamento </w:t>
      </w:r>
      <w:r w:rsidR="009F167B" w:rsidRPr="009F167B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9F167B" w:rsidRPr="009F167B">
        <w:rPr>
          <w:rFonts w:ascii="Arial" w:hAnsi="Arial" w:cs="Arial"/>
          <w:sz w:val="20"/>
        </w:rPr>
        <w:instrText xml:space="preserve"> FORMTEXT </w:instrText>
      </w:r>
      <w:r w:rsidR="009F167B" w:rsidRPr="009F167B">
        <w:rPr>
          <w:rFonts w:ascii="Arial" w:hAnsi="Arial" w:cs="Arial"/>
          <w:sz w:val="20"/>
        </w:rPr>
      </w:r>
      <w:r w:rsidR="009F167B" w:rsidRPr="009F167B">
        <w:rPr>
          <w:rFonts w:ascii="Arial" w:hAnsi="Arial" w:cs="Arial"/>
          <w:sz w:val="20"/>
        </w:rPr>
        <w:fldChar w:fldCharType="separate"/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t> </w:t>
      </w:r>
      <w:r w:rsidR="009F167B" w:rsidRPr="009F167B">
        <w:rPr>
          <w:rFonts w:ascii="Arial" w:hAnsi="Arial" w:cs="Arial"/>
          <w:sz w:val="20"/>
        </w:rPr>
        <w:fldChar w:fldCharType="end"/>
      </w:r>
      <w:r w:rsidR="008E6945">
        <w:rPr>
          <w:rFonts w:ascii="Arial" w:hAnsi="Arial" w:cs="Arial"/>
          <w:sz w:val="20"/>
        </w:rPr>
        <w:t xml:space="preserve">    </w:t>
      </w:r>
      <w:r w:rsidR="008E6945" w:rsidRPr="008E6945">
        <w:rPr>
          <w:rFonts w:ascii="Arial" w:hAnsi="Arial" w:cs="Arial"/>
          <w:sz w:val="20"/>
        </w:rPr>
        <w:t xml:space="preserve">Área: </w:t>
      </w:r>
      <w:sdt>
        <w:sdtPr>
          <w:rPr>
            <w:rFonts w:ascii="Arial" w:hAnsi="Arial" w:cs="Arial"/>
            <w:sz w:val="20"/>
          </w:rPr>
          <w:id w:val="65865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945" w:rsidRPr="008E6945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8E6945" w:rsidRPr="008E6945">
        <w:rPr>
          <w:rFonts w:ascii="Arial" w:hAnsi="Arial" w:cs="Arial"/>
          <w:sz w:val="20"/>
        </w:rPr>
        <w:t xml:space="preserve"> Urbana  </w:t>
      </w:r>
      <w:sdt>
        <w:sdtPr>
          <w:rPr>
            <w:rFonts w:ascii="Arial" w:hAnsi="Arial" w:cs="Arial"/>
            <w:sz w:val="20"/>
          </w:rPr>
          <w:id w:val="1404103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945" w:rsidRPr="008E6945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8E6945" w:rsidRPr="008E6945">
        <w:rPr>
          <w:rFonts w:ascii="Arial" w:hAnsi="Arial" w:cs="Arial"/>
          <w:sz w:val="20"/>
        </w:rPr>
        <w:t xml:space="preserve"> Rural</w:t>
      </w:r>
    </w:p>
    <w:p w:rsidR="008E6945" w:rsidRDefault="008E6945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Estrato de dirección de procedencia: </w:t>
      </w:r>
      <w:r w:rsidR="00621C3B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970135063"/>
          <w:placeholder>
            <w:docPart w:val="B7A0AD86FC4A4091AEF36B8118A2CD8B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/>
        <w:sdtContent>
          <w:r w:rsidR="00621C3B" w:rsidRPr="00621C3B">
            <w:rPr>
              <w:rStyle w:val="Textodelmarcadordeposicin"/>
              <w:rFonts w:ascii="Arial" w:hAnsi="Arial" w:cs="Arial"/>
              <w:sz w:val="20"/>
            </w:rPr>
            <w:t>Elija un elemento.</w:t>
          </w:r>
        </w:sdtContent>
      </w:sdt>
      <w:r>
        <w:rPr>
          <w:rFonts w:ascii="Arial" w:hAnsi="Arial" w:cs="Arial"/>
          <w:sz w:val="20"/>
        </w:rPr>
        <w:t xml:space="preserve"> </w:t>
      </w:r>
      <w:r w:rsidR="00442222">
        <w:rPr>
          <w:rFonts w:ascii="MS Gothic" w:eastAsia="MS Gothic" w:hAnsi="MS Gothic" w:cs="Arial" w:hint="eastAsia"/>
          <w:sz w:val="20"/>
        </w:rPr>
        <w:t xml:space="preserve"> </w:t>
      </w:r>
      <w:r w:rsidR="0012149D">
        <w:rPr>
          <w:rFonts w:ascii="Arial" w:hAnsi="Arial" w:cs="Arial"/>
          <w:sz w:val="20"/>
        </w:rPr>
        <w:t>Número celular de padres o a</w:t>
      </w:r>
      <w:r>
        <w:rPr>
          <w:rFonts w:ascii="Arial" w:hAnsi="Arial" w:cs="Arial"/>
          <w:sz w:val="20"/>
        </w:rPr>
        <w:t xml:space="preserve">cudientes: </w:t>
      </w:r>
      <w:r w:rsidRPr="008E6945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E6945">
        <w:rPr>
          <w:rFonts w:ascii="Arial" w:hAnsi="Arial" w:cs="Arial"/>
          <w:sz w:val="20"/>
        </w:rPr>
        <w:instrText xml:space="preserve"> FORMTEXT </w:instrText>
      </w:r>
      <w:r w:rsidRPr="008E6945">
        <w:rPr>
          <w:rFonts w:ascii="Arial" w:hAnsi="Arial" w:cs="Arial"/>
          <w:sz w:val="20"/>
        </w:rPr>
      </w:r>
      <w:r w:rsidRPr="008E6945">
        <w:rPr>
          <w:rFonts w:ascii="Arial" w:hAnsi="Arial" w:cs="Arial"/>
          <w:sz w:val="20"/>
        </w:rPr>
        <w:fldChar w:fldCharType="separate"/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fldChar w:fldCharType="end"/>
      </w:r>
    </w:p>
    <w:p w:rsidR="008E6945" w:rsidRDefault="008E6945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Número celular de un contacto de emergencia </w:t>
      </w:r>
      <w:r w:rsidRPr="008E6945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E6945">
        <w:rPr>
          <w:rFonts w:ascii="Arial" w:hAnsi="Arial" w:cs="Arial"/>
          <w:sz w:val="20"/>
        </w:rPr>
        <w:instrText xml:space="preserve"> FORMTEXT </w:instrText>
      </w:r>
      <w:r w:rsidRPr="008E6945">
        <w:rPr>
          <w:rFonts w:ascii="Arial" w:hAnsi="Arial" w:cs="Arial"/>
          <w:sz w:val="20"/>
        </w:rPr>
      </w:r>
      <w:r w:rsidRPr="008E6945">
        <w:rPr>
          <w:rFonts w:ascii="Arial" w:hAnsi="Arial" w:cs="Arial"/>
          <w:sz w:val="20"/>
        </w:rPr>
        <w:fldChar w:fldCharType="separate"/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Dirección de residencia en la ciudad de Popayán </w:t>
      </w:r>
      <w:r w:rsidRPr="008E6945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E6945">
        <w:rPr>
          <w:rFonts w:ascii="Arial" w:hAnsi="Arial" w:cs="Arial"/>
          <w:sz w:val="20"/>
        </w:rPr>
        <w:instrText xml:space="preserve"> FORMTEXT </w:instrText>
      </w:r>
      <w:r w:rsidRPr="008E6945">
        <w:rPr>
          <w:rFonts w:ascii="Arial" w:hAnsi="Arial" w:cs="Arial"/>
          <w:sz w:val="20"/>
        </w:rPr>
      </w:r>
      <w:r w:rsidRPr="008E6945">
        <w:rPr>
          <w:rFonts w:ascii="Arial" w:hAnsi="Arial" w:cs="Arial"/>
          <w:sz w:val="20"/>
        </w:rPr>
        <w:fldChar w:fldCharType="separate"/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Barrio </w:t>
      </w:r>
      <w:r w:rsidRPr="008E6945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E6945">
        <w:rPr>
          <w:rFonts w:ascii="Arial" w:hAnsi="Arial" w:cs="Arial"/>
          <w:sz w:val="20"/>
        </w:rPr>
        <w:instrText xml:space="preserve"> FORMTEXT </w:instrText>
      </w:r>
      <w:r w:rsidRPr="008E6945">
        <w:rPr>
          <w:rFonts w:ascii="Arial" w:hAnsi="Arial" w:cs="Arial"/>
          <w:sz w:val="20"/>
        </w:rPr>
      </w:r>
      <w:r w:rsidRPr="008E6945">
        <w:rPr>
          <w:rFonts w:ascii="Arial" w:hAnsi="Arial" w:cs="Arial"/>
          <w:sz w:val="20"/>
        </w:rPr>
        <w:fldChar w:fldCharType="separate"/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t> </w:t>
      </w:r>
      <w:r w:rsidRPr="008E6945">
        <w:rPr>
          <w:rFonts w:ascii="Arial" w:hAnsi="Arial" w:cs="Arial"/>
          <w:sz w:val="20"/>
        </w:rPr>
        <w:fldChar w:fldCharType="end"/>
      </w:r>
    </w:p>
    <w:p w:rsidR="000D5271" w:rsidRDefault="000D5271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 w:rsidRPr="000D5271">
        <w:rPr>
          <w:rFonts w:ascii="Arial" w:hAnsi="Arial" w:cs="Arial"/>
          <w:sz w:val="20"/>
        </w:rPr>
        <w:t xml:space="preserve">Estrato de dirección </w:t>
      </w:r>
      <w:r>
        <w:rPr>
          <w:rFonts w:ascii="Arial" w:hAnsi="Arial" w:cs="Arial"/>
          <w:sz w:val="20"/>
        </w:rPr>
        <w:t xml:space="preserve">ciudad de Popayán </w:t>
      </w:r>
      <w:r w:rsidRPr="000D5271">
        <w:rPr>
          <w:rFonts w:ascii="Arial" w:hAnsi="Arial" w:cs="Arial"/>
          <w:sz w:val="20"/>
        </w:rPr>
        <w:t xml:space="preserve">: </w:t>
      </w:r>
      <w:r w:rsidR="00442222" w:rsidRPr="00442222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sz w:val="20"/>
          </w:rPr>
          <w:id w:val="-695922640"/>
          <w:placeholder>
            <w:docPart w:val="AA8009E5925742F3A92D31FA70668A8E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/>
        <w:sdtContent>
          <w:r w:rsidR="00442222" w:rsidRPr="00442222">
            <w:rPr>
              <w:rFonts w:ascii="Arial" w:hAnsi="Arial" w:cs="Arial"/>
              <w:sz w:val="20"/>
            </w:rPr>
            <w:t>Elija un elemento.</w:t>
          </w:r>
        </w:sdtContent>
      </w:sdt>
      <w:r w:rsidR="00442222">
        <w:rPr>
          <w:rFonts w:ascii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 xml:space="preserve"> </w:t>
      </w:r>
      <w:r w:rsidRPr="000D5271">
        <w:rPr>
          <w:rFonts w:ascii="Arial" w:hAnsi="Arial" w:cs="Arial"/>
          <w:sz w:val="20"/>
        </w:rPr>
        <w:t xml:space="preserve">Área: </w:t>
      </w:r>
      <w:sdt>
        <w:sdtPr>
          <w:rPr>
            <w:rFonts w:ascii="Arial" w:hAnsi="Arial" w:cs="Arial"/>
            <w:sz w:val="20"/>
          </w:rPr>
          <w:id w:val="-164727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5271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0D5271">
        <w:rPr>
          <w:rFonts w:ascii="Arial" w:hAnsi="Arial" w:cs="Arial"/>
          <w:sz w:val="20"/>
        </w:rPr>
        <w:t xml:space="preserve"> Urbana  </w:t>
      </w:r>
      <w:sdt>
        <w:sdtPr>
          <w:rPr>
            <w:rFonts w:ascii="Arial" w:hAnsi="Arial" w:cs="Arial"/>
            <w:sz w:val="20"/>
          </w:rPr>
          <w:id w:val="-76469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5271">
            <w:rPr>
              <w:rFonts w:ascii="Segoe UI Symbol" w:hAnsi="Segoe UI Symbol" w:cs="Segoe UI Symbol"/>
              <w:sz w:val="20"/>
            </w:rPr>
            <w:t>☐</w:t>
          </w:r>
        </w:sdtContent>
      </w:sdt>
      <w:r w:rsidRPr="000D5271">
        <w:rPr>
          <w:rFonts w:ascii="Arial" w:hAnsi="Arial" w:cs="Arial"/>
          <w:sz w:val="20"/>
        </w:rPr>
        <w:t xml:space="preserve"> Rural</w:t>
      </w:r>
    </w:p>
    <w:p w:rsidR="000D5271" w:rsidRDefault="000D5271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Nombre de la persona donde reside en la ciudad de Popayán </w:t>
      </w:r>
      <w:r w:rsidRPr="000D5271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0D5271">
        <w:rPr>
          <w:rFonts w:ascii="Arial" w:hAnsi="Arial" w:cs="Arial"/>
          <w:sz w:val="20"/>
        </w:rPr>
        <w:instrText xml:space="preserve"> FORMTEXT </w:instrText>
      </w:r>
      <w:r w:rsidRPr="000D5271">
        <w:rPr>
          <w:rFonts w:ascii="Arial" w:hAnsi="Arial" w:cs="Arial"/>
          <w:sz w:val="20"/>
        </w:rPr>
      </w:r>
      <w:r w:rsidRPr="000D5271">
        <w:rPr>
          <w:rFonts w:ascii="Arial" w:hAnsi="Arial" w:cs="Arial"/>
          <w:sz w:val="20"/>
        </w:rPr>
        <w:fldChar w:fldCharType="separate"/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fldChar w:fldCharType="end"/>
      </w:r>
      <w:r w:rsidR="00002FBA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Número de celular:  </w:t>
      </w:r>
      <w:r w:rsidRPr="000D5271">
        <w:rPr>
          <w:rFonts w:ascii="Arial" w:hAnsi="Arial" w:cs="Arial"/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0D5271">
        <w:rPr>
          <w:rFonts w:ascii="Arial" w:hAnsi="Arial" w:cs="Arial"/>
          <w:sz w:val="20"/>
        </w:rPr>
        <w:instrText xml:space="preserve"> FORMTEXT </w:instrText>
      </w:r>
      <w:r w:rsidRPr="000D5271">
        <w:rPr>
          <w:rFonts w:ascii="Arial" w:hAnsi="Arial" w:cs="Arial"/>
          <w:sz w:val="20"/>
        </w:rPr>
      </w:r>
      <w:r w:rsidRPr="000D5271">
        <w:rPr>
          <w:rFonts w:ascii="Arial" w:hAnsi="Arial" w:cs="Arial"/>
          <w:sz w:val="20"/>
        </w:rPr>
        <w:fldChar w:fldCharType="separate"/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t> </w:t>
      </w:r>
      <w:r w:rsidRPr="000D5271">
        <w:rPr>
          <w:rFonts w:ascii="Arial" w:hAnsi="Arial" w:cs="Arial"/>
          <w:sz w:val="20"/>
        </w:rPr>
        <w:fldChar w:fldCharType="end"/>
      </w:r>
    </w:p>
    <w:p w:rsidR="009F3AF3" w:rsidRDefault="009F3AF3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Arial" w:hAnsi="Arial" w:cs="Arial"/>
          <w:sz w:val="20"/>
        </w:rPr>
      </w:pPr>
    </w:p>
    <w:p w:rsidR="009F3AF3" w:rsidRPr="009F3AF3" w:rsidRDefault="009F3AF3" w:rsidP="00644C0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INFORMACIÓN ACADÉMICA</w:t>
      </w:r>
    </w:p>
    <w:p w:rsidR="009F3AF3" w:rsidRDefault="009F3AF3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rFonts w:ascii="Arial" w:hAnsi="Arial" w:cs="Arial"/>
          <w:sz w:val="20"/>
        </w:rPr>
      </w:pPr>
    </w:p>
    <w:p w:rsidR="009F3AF3" w:rsidRDefault="009F3AF3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Facultad </w:t>
      </w:r>
      <w:r>
        <w:rPr>
          <w:rFonts w:ascii="Arial" w:hAnsi="Arial" w:cs="Arial"/>
          <w:sz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4"/>
      <w:r w:rsidR="00DE01A4">
        <w:rPr>
          <w:rFonts w:ascii="Arial" w:hAnsi="Arial" w:cs="Arial"/>
          <w:sz w:val="20"/>
        </w:rPr>
        <w:t xml:space="preserve">   Programa Académico </w:t>
      </w:r>
      <w:r w:rsidR="00DE01A4">
        <w:rPr>
          <w:rFonts w:ascii="Arial" w:hAnsi="Arial" w:cs="Arial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DE01A4">
        <w:rPr>
          <w:rFonts w:ascii="Arial" w:hAnsi="Arial" w:cs="Arial"/>
          <w:sz w:val="20"/>
        </w:rPr>
        <w:instrText xml:space="preserve"> FORMTEXT </w:instrText>
      </w:r>
      <w:r w:rsidR="00DE01A4">
        <w:rPr>
          <w:rFonts w:ascii="Arial" w:hAnsi="Arial" w:cs="Arial"/>
          <w:sz w:val="20"/>
        </w:rPr>
      </w:r>
      <w:r w:rsidR="00DE01A4">
        <w:rPr>
          <w:rFonts w:ascii="Arial" w:hAnsi="Arial" w:cs="Arial"/>
          <w:sz w:val="20"/>
        </w:rPr>
        <w:fldChar w:fldCharType="separate"/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sz w:val="20"/>
        </w:rPr>
        <w:fldChar w:fldCharType="end"/>
      </w:r>
      <w:bookmarkEnd w:id="5"/>
      <w:r w:rsidR="00DE01A4">
        <w:rPr>
          <w:rFonts w:ascii="Arial" w:hAnsi="Arial" w:cs="Arial"/>
          <w:sz w:val="20"/>
        </w:rPr>
        <w:t xml:space="preserve">  Código: </w:t>
      </w:r>
      <w:r w:rsidR="00DE01A4" w:rsidRPr="00DE01A4">
        <w:rPr>
          <w:rFonts w:ascii="Arial" w:hAnsi="Arial" w:cs="Arial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E01A4" w:rsidRPr="00DE01A4">
        <w:rPr>
          <w:rFonts w:ascii="Arial" w:hAnsi="Arial" w:cs="Arial"/>
          <w:sz w:val="20"/>
        </w:rPr>
        <w:instrText xml:space="preserve"> FORMTEXT </w:instrText>
      </w:r>
      <w:r w:rsidR="00DE01A4" w:rsidRPr="00DE01A4">
        <w:rPr>
          <w:rFonts w:ascii="Arial" w:hAnsi="Arial" w:cs="Arial"/>
          <w:sz w:val="20"/>
        </w:rPr>
      </w:r>
      <w:r w:rsidR="00DE01A4" w:rsidRPr="00DE01A4">
        <w:rPr>
          <w:rFonts w:ascii="Arial" w:hAnsi="Arial" w:cs="Arial"/>
          <w:sz w:val="20"/>
        </w:rPr>
        <w:fldChar w:fldCharType="separate"/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fldChar w:fldCharType="end"/>
      </w:r>
      <w:r w:rsidR="00DE01A4">
        <w:rPr>
          <w:rFonts w:ascii="Arial" w:hAnsi="Arial" w:cs="Arial"/>
          <w:sz w:val="20"/>
        </w:rPr>
        <w:t xml:space="preserve"> Semestre que </w:t>
      </w:r>
      <w:r w:rsidR="00FF0258">
        <w:rPr>
          <w:rFonts w:ascii="Arial" w:hAnsi="Arial" w:cs="Arial"/>
          <w:sz w:val="20"/>
        </w:rPr>
        <w:t>c</w:t>
      </w:r>
      <w:r w:rsidR="00DE01A4">
        <w:rPr>
          <w:rFonts w:ascii="Arial" w:hAnsi="Arial" w:cs="Arial"/>
          <w:sz w:val="20"/>
        </w:rPr>
        <w:t xml:space="preserve">ursa Según SIMCA </w:t>
      </w:r>
      <w:r w:rsidR="00DE01A4" w:rsidRPr="00DE01A4">
        <w:rPr>
          <w:rFonts w:ascii="Arial" w:hAnsi="Arial" w:cs="Arial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E01A4" w:rsidRPr="00DE01A4">
        <w:rPr>
          <w:rFonts w:ascii="Arial" w:hAnsi="Arial" w:cs="Arial"/>
          <w:sz w:val="20"/>
        </w:rPr>
        <w:instrText xml:space="preserve"> FORMTEXT </w:instrText>
      </w:r>
      <w:r w:rsidR="00DE01A4" w:rsidRPr="00DE01A4">
        <w:rPr>
          <w:rFonts w:ascii="Arial" w:hAnsi="Arial" w:cs="Arial"/>
          <w:sz w:val="20"/>
        </w:rPr>
      </w:r>
      <w:r w:rsidR="00DE01A4" w:rsidRPr="00DE01A4">
        <w:rPr>
          <w:rFonts w:ascii="Arial" w:hAnsi="Arial" w:cs="Arial"/>
          <w:sz w:val="20"/>
        </w:rPr>
        <w:fldChar w:fldCharType="separate"/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t> </w:t>
      </w:r>
      <w:r w:rsidR="00DE01A4" w:rsidRPr="00DE01A4">
        <w:rPr>
          <w:rFonts w:ascii="Arial" w:hAnsi="Arial" w:cs="Arial"/>
          <w:sz w:val="20"/>
        </w:rPr>
        <w:fldChar w:fldCharType="end"/>
      </w:r>
      <w:r w:rsidR="00DE01A4">
        <w:rPr>
          <w:rFonts w:ascii="Arial" w:hAnsi="Arial" w:cs="Arial"/>
          <w:sz w:val="20"/>
        </w:rPr>
        <w:t xml:space="preserve">  Periodo de Ingreso al Programa que Cursa </w:t>
      </w:r>
      <w:r w:rsidR="00DE01A4">
        <w:rPr>
          <w:rFonts w:ascii="Arial" w:hAnsi="Arial" w:cs="Arial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DE01A4">
        <w:rPr>
          <w:rFonts w:ascii="Arial" w:hAnsi="Arial" w:cs="Arial"/>
          <w:sz w:val="20"/>
        </w:rPr>
        <w:instrText xml:space="preserve"> FORMTEXT </w:instrText>
      </w:r>
      <w:r w:rsidR="00DE01A4">
        <w:rPr>
          <w:rFonts w:ascii="Arial" w:hAnsi="Arial" w:cs="Arial"/>
          <w:sz w:val="20"/>
        </w:rPr>
      </w:r>
      <w:r w:rsidR="00DE01A4">
        <w:rPr>
          <w:rFonts w:ascii="Arial" w:hAnsi="Arial" w:cs="Arial"/>
          <w:sz w:val="20"/>
        </w:rPr>
        <w:fldChar w:fldCharType="separate"/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noProof/>
          <w:sz w:val="20"/>
        </w:rPr>
        <w:t> </w:t>
      </w:r>
      <w:r w:rsidR="00DE01A4">
        <w:rPr>
          <w:rFonts w:ascii="Arial" w:hAnsi="Arial" w:cs="Arial"/>
          <w:sz w:val="20"/>
        </w:rPr>
        <w:fldChar w:fldCharType="end"/>
      </w:r>
      <w:bookmarkEnd w:id="6"/>
      <w:r w:rsidR="00FF0258">
        <w:rPr>
          <w:rFonts w:ascii="Arial" w:hAnsi="Arial" w:cs="Arial"/>
          <w:sz w:val="20"/>
        </w:rPr>
        <w:t xml:space="preserve"> Promedio de Carrera según SIMCA </w:t>
      </w:r>
      <w:r w:rsidR="00FF0258" w:rsidRPr="00FF0258">
        <w:rPr>
          <w:rFonts w:ascii="Arial" w:hAnsi="Arial" w:cs="Arial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F0258" w:rsidRPr="00FF0258">
        <w:rPr>
          <w:rFonts w:ascii="Arial" w:hAnsi="Arial" w:cs="Arial"/>
          <w:sz w:val="20"/>
        </w:rPr>
        <w:instrText xml:space="preserve"> FORMTEXT </w:instrText>
      </w:r>
      <w:r w:rsidR="00FF0258" w:rsidRPr="00FF0258">
        <w:rPr>
          <w:rFonts w:ascii="Arial" w:hAnsi="Arial" w:cs="Arial"/>
          <w:sz w:val="20"/>
        </w:rPr>
      </w:r>
      <w:r w:rsidR="00FF0258" w:rsidRPr="00FF0258">
        <w:rPr>
          <w:rFonts w:ascii="Arial" w:hAnsi="Arial" w:cs="Arial"/>
          <w:sz w:val="20"/>
        </w:rPr>
        <w:fldChar w:fldCharType="separate"/>
      </w:r>
      <w:r w:rsidR="00FF0258" w:rsidRPr="00FF0258">
        <w:rPr>
          <w:rFonts w:ascii="Arial" w:hAnsi="Arial" w:cs="Arial"/>
          <w:sz w:val="20"/>
        </w:rPr>
        <w:t> </w:t>
      </w:r>
      <w:r w:rsidR="00FF0258" w:rsidRPr="00FF0258">
        <w:rPr>
          <w:rFonts w:ascii="Arial" w:hAnsi="Arial" w:cs="Arial"/>
          <w:sz w:val="20"/>
        </w:rPr>
        <w:t> </w:t>
      </w:r>
      <w:r w:rsidR="00FF0258" w:rsidRPr="00FF0258">
        <w:rPr>
          <w:rFonts w:ascii="Arial" w:hAnsi="Arial" w:cs="Arial"/>
          <w:sz w:val="20"/>
        </w:rPr>
        <w:t> </w:t>
      </w:r>
      <w:r w:rsidR="00FF0258" w:rsidRPr="00FF0258">
        <w:rPr>
          <w:rFonts w:ascii="Arial" w:hAnsi="Arial" w:cs="Arial"/>
          <w:sz w:val="20"/>
        </w:rPr>
        <w:t> </w:t>
      </w:r>
      <w:r w:rsidR="00FF0258" w:rsidRPr="00FF0258">
        <w:rPr>
          <w:rFonts w:ascii="Arial" w:hAnsi="Arial" w:cs="Arial"/>
          <w:sz w:val="20"/>
        </w:rPr>
        <w:t> </w:t>
      </w:r>
      <w:r w:rsidR="00FF0258" w:rsidRPr="00FF0258">
        <w:rPr>
          <w:rFonts w:ascii="Arial" w:hAnsi="Arial" w:cs="Arial"/>
          <w:sz w:val="20"/>
        </w:rPr>
        <w:fldChar w:fldCharType="end"/>
      </w:r>
      <w:r w:rsidR="00FF0258">
        <w:rPr>
          <w:rFonts w:ascii="Arial" w:hAnsi="Arial" w:cs="Arial"/>
          <w:sz w:val="20"/>
        </w:rPr>
        <w:t>.</w:t>
      </w:r>
    </w:p>
    <w:p w:rsidR="00FF0258" w:rsidRPr="00FF0258" w:rsidRDefault="00FF0258" w:rsidP="0050075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Nombre del colegio de terminación del bachillerato: </w:t>
      </w:r>
      <w:r w:rsidRPr="00FF0258">
        <w:rPr>
          <w:rFonts w:ascii="Arial" w:hAnsi="Arial" w:cs="Arial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F0258">
        <w:rPr>
          <w:rFonts w:ascii="Arial" w:hAnsi="Arial" w:cs="Arial"/>
          <w:sz w:val="20"/>
        </w:rPr>
        <w:instrText xml:space="preserve"> FORMTEXT </w:instrText>
      </w:r>
      <w:r w:rsidRPr="00FF0258">
        <w:rPr>
          <w:rFonts w:ascii="Arial" w:hAnsi="Arial" w:cs="Arial"/>
          <w:sz w:val="20"/>
        </w:rPr>
      </w:r>
      <w:r w:rsidRPr="00FF0258">
        <w:rPr>
          <w:rFonts w:ascii="Arial" w:hAnsi="Arial" w:cs="Arial"/>
          <w:sz w:val="20"/>
        </w:rPr>
        <w:fldChar w:fldCharType="separate"/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Departamento y municipio  </w:t>
      </w:r>
      <w:r w:rsidRPr="00FF0258">
        <w:rPr>
          <w:rFonts w:ascii="Arial" w:hAnsi="Arial" w:cs="Arial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F0258">
        <w:rPr>
          <w:rFonts w:ascii="Arial" w:hAnsi="Arial" w:cs="Arial"/>
          <w:sz w:val="20"/>
        </w:rPr>
        <w:instrText xml:space="preserve"> FORMTEXT </w:instrText>
      </w:r>
      <w:r w:rsidRPr="00FF0258">
        <w:rPr>
          <w:rFonts w:ascii="Arial" w:hAnsi="Arial" w:cs="Arial"/>
          <w:sz w:val="20"/>
        </w:rPr>
      </w:r>
      <w:r w:rsidRPr="00FF0258">
        <w:rPr>
          <w:rFonts w:ascii="Arial" w:hAnsi="Arial" w:cs="Arial"/>
          <w:sz w:val="20"/>
        </w:rPr>
        <w:fldChar w:fldCharType="separate"/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t> </w:t>
      </w:r>
      <w:r w:rsidRPr="00FF0258">
        <w:rPr>
          <w:rFonts w:ascii="Arial" w:hAnsi="Arial" w:cs="Arial"/>
          <w:sz w:val="20"/>
        </w:rPr>
        <w:fldChar w:fldCharType="end"/>
      </w:r>
    </w:p>
    <w:p w:rsidR="00557CFA" w:rsidRDefault="00557CFA" w:rsidP="00500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</w:rPr>
      </w:pPr>
      <w:r w:rsidRPr="00557CFA">
        <w:rPr>
          <w:rFonts w:ascii="Arial" w:hAnsi="Arial" w:cs="Arial"/>
          <w:sz w:val="20"/>
        </w:rPr>
        <w:t xml:space="preserve">Carácter del colegio  </w:t>
      </w:r>
      <w:r>
        <w:rPr>
          <w:rFonts w:ascii="Arial" w:hAnsi="Arial" w:cs="Arial"/>
          <w:sz w:val="20"/>
        </w:rPr>
        <w:t xml:space="preserve">:    </w:t>
      </w:r>
      <w:sdt>
        <w:sdtPr>
          <w:rPr>
            <w:rFonts w:ascii="Arial" w:hAnsi="Arial" w:cs="Arial"/>
            <w:sz w:val="20"/>
          </w:rPr>
          <w:id w:val="-157187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7CFA">
            <w:rPr>
              <w:rFonts w:ascii="Segoe UI Symbol" w:hAnsi="Segoe UI Symbol" w:cs="Segoe UI Symbol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  <w:t xml:space="preserve">Público     </w:t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60380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7CFA">
            <w:rPr>
              <w:rFonts w:ascii="Segoe UI Symbol" w:hAnsi="Segoe UI Symbol" w:cs="Segoe UI Symbol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 Privado</w:t>
      </w:r>
    </w:p>
    <w:p w:rsidR="00557CFA" w:rsidRDefault="00557CFA" w:rsidP="00500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</w:rPr>
      </w:pPr>
    </w:p>
    <w:p w:rsidR="00557CFA" w:rsidRPr="00557CFA" w:rsidRDefault="00557CFA" w:rsidP="00500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</w:rPr>
        <w:sectPr w:rsidR="00557CFA" w:rsidRPr="00557CFA" w:rsidSect="009F3AF3">
          <w:headerReference w:type="default" r:id="rId9"/>
          <w:footerReference w:type="default" r:id="rId10"/>
          <w:pgSz w:w="15840" w:h="12240" w:orient="landscape"/>
          <w:pgMar w:top="1701" w:right="1134" w:bottom="1134" w:left="1701" w:header="284" w:footer="185" w:gutter="0"/>
          <w:pgNumType w:start="1"/>
          <w:cols w:space="720"/>
          <w:docGrid w:linePitch="326"/>
        </w:sectPr>
      </w:pPr>
      <w:r>
        <w:rPr>
          <w:rFonts w:ascii="Arial" w:hAnsi="Arial" w:cs="Arial"/>
          <w:sz w:val="20"/>
        </w:rPr>
        <w:t xml:space="preserve">Modalidad del  bachillerato :     </w:t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38445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2A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  <w:t xml:space="preserve">Académico   </w:t>
      </w:r>
      <w:sdt>
        <w:sdtPr>
          <w:rPr>
            <w:rFonts w:ascii="Arial" w:hAnsi="Arial" w:cs="Arial"/>
            <w:sz w:val="20"/>
          </w:rPr>
          <w:id w:val="-169776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2A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Comercial   </w:t>
      </w:r>
      <w:sdt>
        <w:sdtPr>
          <w:rPr>
            <w:rFonts w:ascii="Arial" w:hAnsi="Arial" w:cs="Arial"/>
            <w:sz w:val="20"/>
          </w:rPr>
          <w:id w:val="120190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2A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  Acelerado    </w:t>
      </w:r>
      <w:sdt>
        <w:sdtPr>
          <w:rPr>
            <w:rFonts w:ascii="Arial" w:hAnsi="Arial" w:cs="Arial"/>
            <w:sz w:val="20"/>
          </w:rPr>
          <w:id w:val="5370936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352A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 Normalista    </w:t>
      </w:r>
      <w:sdt>
        <w:sdtPr>
          <w:rPr>
            <w:rFonts w:ascii="Arial" w:hAnsi="Arial" w:cs="Arial"/>
            <w:sz w:val="20"/>
          </w:rPr>
          <w:id w:val="437252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2A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Agropecuario   </w:t>
      </w:r>
      <w:sdt>
        <w:sdtPr>
          <w:rPr>
            <w:rFonts w:ascii="Arial" w:hAnsi="Arial" w:cs="Arial"/>
            <w:sz w:val="20"/>
          </w:rPr>
          <w:id w:val="-73438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2A1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Técnico </w:t>
      </w:r>
    </w:p>
    <w:tbl>
      <w:tblPr>
        <w:tblW w:w="209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314"/>
        <w:gridCol w:w="420"/>
        <w:gridCol w:w="332"/>
        <w:gridCol w:w="1660"/>
        <w:gridCol w:w="112"/>
        <w:gridCol w:w="540"/>
        <w:gridCol w:w="230"/>
        <w:gridCol w:w="1131"/>
        <w:gridCol w:w="79"/>
        <w:gridCol w:w="1240"/>
        <w:gridCol w:w="350"/>
        <w:gridCol w:w="339"/>
        <w:gridCol w:w="1840"/>
        <w:gridCol w:w="151"/>
        <w:gridCol w:w="1585"/>
        <w:gridCol w:w="708"/>
        <w:gridCol w:w="567"/>
        <w:gridCol w:w="3221"/>
        <w:gridCol w:w="2027"/>
        <w:gridCol w:w="2134"/>
      </w:tblGrid>
      <w:tr w:rsidR="00774D10" w:rsidRPr="00A47D57" w:rsidTr="00265E01">
        <w:trPr>
          <w:gridAfter w:val="3"/>
          <w:wAfter w:w="7382" w:type="dxa"/>
          <w:trHeight w:val="315"/>
        </w:trPr>
        <w:tc>
          <w:tcPr>
            <w:tcW w:w="13608" w:type="dxa"/>
            <w:gridSpan w:val="1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4D10" w:rsidRPr="00A47D57" w:rsidRDefault="00774D10" w:rsidP="00774D1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3.</w:t>
            </w:r>
            <w:r w:rsidRPr="00A47D57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</w:rPr>
              <w:t xml:space="preserve">     </w:t>
            </w:r>
            <w:r w:rsidRPr="00A47D5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INFORMACION NUCLEO FAMILIAR (Lugar de procedencia)</w:t>
            </w:r>
          </w:p>
          <w:p w:rsidR="00A47D57" w:rsidRPr="00A47D57" w:rsidRDefault="00A47D57" w:rsidP="00774D1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74D10" w:rsidRPr="00A47D57" w:rsidRDefault="00774D10" w:rsidP="00774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315"/>
        </w:trPr>
        <w:tc>
          <w:tcPr>
            <w:tcW w:w="13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Composición familiar (Padres, hermanos y otros que vivan en el mismo hogar)</w:t>
            </w:r>
            <w:r w:rsidR="0056495F"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Marque una X según corresponda a su caso.</w:t>
            </w:r>
          </w:p>
          <w:p w:rsidR="00774D10" w:rsidRPr="00A47D57" w:rsidRDefault="00774D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915"/>
        </w:trPr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Nombres y Apellidos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Edad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Parentesco con</w:t>
            </w:r>
            <w:r w:rsidR="00502BCC"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el </w:t>
            </w:r>
            <w:r w:rsidR="00502BCC"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estudiante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Estado Civil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Nivel Educativo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Ocupación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Tipo de Vinculación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Ingresos Mensuales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color w:val="000000"/>
                <w:sz w:val="16"/>
                <w:szCs w:val="16"/>
              </w:rPr>
              <w:t>Depende económicamente del acudiente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21458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eastAsia="Aria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33017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60313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90726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85970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57072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64659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74633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1457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10630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47781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98778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3993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9422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6495F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73944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01414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89742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Prestación de Servicios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0300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947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Conyugue 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84335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1184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86055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85676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2678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51345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B7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701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7099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93213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41537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0C76" w:rsidRPr="00A47D57" w:rsidRDefault="00BD068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38077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0508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93022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7946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2029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56356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815BC1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4454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65329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387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63436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755" w:rsidRPr="00500755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21585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66162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47159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71408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8620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37399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22773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184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31664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9173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37775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7420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52602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73268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6495F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6223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4379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1245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Prestación de Servicios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77328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47706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1084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57240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D5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86019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D5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09105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D5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15BC1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12176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71748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00004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96164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D5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65853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D5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51335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D5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6521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815BC1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84182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16883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1898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21425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3225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15BC1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50201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78717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5021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50660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9960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61490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23490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4567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37781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26915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86178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5675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3807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76292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73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7476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33905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12179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52029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6495F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9638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87537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35123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Prestación de Servicios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214268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34851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7967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0633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72144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52258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15BC1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49519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537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51726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5721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197887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38702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EF2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913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815BC1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50870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ED" w:rsidRPr="005977ED">
                  <w:rPr>
                    <w:rFonts w:ascii="Segoe UI Symbol" w:hAnsi="Segoe UI Symbol" w:cs="Segoe UI Symbol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977ED" w:rsidRPr="005977E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57990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53230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148427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20640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2A1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15BC1" w:rsidRPr="00A47D57" w:rsidTr="00265E01">
        <w:trPr>
          <w:gridAfter w:val="3"/>
          <w:wAfter w:w="7382" w:type="dxa"/>
          <w:trHeight w:val="513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5389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8195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E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3515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9916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BC1" w:rsidRPr="00A47D57" w:rsidRDefault="00FC6249" w:rsidP="00815BC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7889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DB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15BC1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5BC1" w:rsidRPr="00A47D57" w:rsidRDefault="00815BC1" w:rsidP="00815BC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58198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62742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74561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81906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9091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22590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40598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2599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36741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55856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110199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60766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59407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68574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6495F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96859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255008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08879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76958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Prestación </w:t>
            </w:r>
            <w:r w:rsidR="00255008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de Servicios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1454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23844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8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5790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255008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9511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81899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64173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51413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64588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79694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10321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91274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6879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91459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535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076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01125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67099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55339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2639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01992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71538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08738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211794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37979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1445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30536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204547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4384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63560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69676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9225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3853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5574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87468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71166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8822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5055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56495F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42411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255008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Técnico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30165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92485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Prestación </w:t>
            </w:r>
            <w:r w:rsidR="00255008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de Servicios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506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36969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8127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81714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776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83498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4956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79736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39695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1700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4998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79667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90313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1483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4598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51637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96393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87173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2425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7078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3934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3490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75963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69639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693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51415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66914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95637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739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90668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207666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31614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4039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33977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4894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33076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71465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52771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840B1B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07327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255008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Técnico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51389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97540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Prestación </w:t>
            </w:r>
            <w:r w:rsidR="00255008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de Servicios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79621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95722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98933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19923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3165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07743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5668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52577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02381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5243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7227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6441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38259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94642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37873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38625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112974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59837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82746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53816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61886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89225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563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00DC9" w:rsidRPr="00500DC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5977ED" w:rsidRPr="005977ED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71743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68016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A7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Soltero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1468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Primaria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6846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Empleado publico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83019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3963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Menor a 1 SMMLV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88544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Si</w:t>
            </w: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68980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45876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Secundaria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46418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Empleado entidad privada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37061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44565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1-2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0C7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6322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Hermano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37728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56495F" w:rsidRPr="00A47D57">
              <w:rPr>
                <w:rFonts w:ascii="Arial" w:hAnsi="Arial" w:cs="Arial"/>
                <w:color w:val="000000"/>
                <w:sz w:val="14"/>
                <w:szCs w:val="14"/>
              </w:rPr>
              <w:t>Casado</w:t>
            </w:r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03461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255008" w:rsidRPr="00A47D57">
              <w:rPr>
                <w:rFonts w:ascii="Arial" w:hAnsi="Arial" w:cs="Arial"/>
                <w:color w:val="000000"/>
                <w:sz w:val="14"/>
                <w:szCs w:val="14"/>
              </w:rPr>
              <w:t>Técnico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969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formal OPS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101638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Prestación </w:t>
            </w:r>
            <w:r w:rsidR="00255008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de Servicios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C76" w:rsidRPr="00A47D57" w:rsidRDefault="00FC624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42880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140C7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2-3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0C76" w:rsidRPr="00A47D57" w:rsidRDefault="00140C7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95724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34871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Tecnológica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22966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Independiente informal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26916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-182025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3-4 SMMLV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03727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Padrastro/Madrastra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179859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418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Unión libre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23888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Universitaria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26973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Desempleado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201644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80806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4-5 SMMLV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4747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68E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1933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Hijo (a)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8746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Posgrado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58484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Bookman Old Style" w:hAnsi="Arial" w:cs="Arial"/>
                  <w:color w:val="000000"/>
                  <w:sz w:val="14"/>
                  <w:szCs w:val="14"/>
                </w:rPr>
                <w:id w:val="-78604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167137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5 ò más SMMLV</w:t>
            </w:r>
          </w:p>
        </w:tc>
        <w:tc>
          <w:tcPr>
            <w:tcW w:w="1275" w:type="dxa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6486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94256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4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Otro</w:t>
            </w:r>
          </w:p>
        </w:tc>
        <w:tc>
          <w:tcPr>
            <w:tcW w:w="882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-53898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6DA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Ninguna</w:t>
            </w:r>
          </w:p>
        </w:tc>
        <w:tc>
          <w:tcPr>
            <w:tcW w:w="200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69033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/>
                  <w:sz w:val="14"/>
                  <w:szCs w:val="14"/>
                </w:rPr>
                <w:id w:val="151480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6486" w:rsidRPr="00A47D57" w:rsidRDefault="00FC6249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14"/>
                  <w:szCs w:val="14"/>
                </w:rPr>
                <w:id w:val="787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E70">
                  <w:rPr>
                    <w:rFonts w:ascii="MS Gothic" w:eastAsia="MS Gothic" w:hAnsi="MS Gothic" w:cs="Arial" w:hint="eastAsia"/>
                    <w:color w:val="000000"/>
                    <w:sz w:val="14"/>
                    <w:szCs w:val="14"/>
                  </w:rPr>
                  <w:t>☐</w:t>
                </w:r>
              </w:sdtContent>
            </w:sdt>
            <w:r w:rsidR="008C6486"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No aplica </w:t>
            </w:r>
          </w:p>
        </w:tc>
        <w:tc>
          <w:tcPr>
            <w:tcW w:w="1275" w:type="dxa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6486" w:rsidRPr="00A47D57" w:rsidRDefault="008C6486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70FA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tcBorders>
              <w:top w:val="single" w:sz="4" w:space="0" w:color="auto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3"/>
            <w:tcBorders>
              <w:top w:val="single" w:sz="4" w:space="0" w:color="auto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0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70FA" w:rsidRPr="00A47D57" w:rsidTr="00265E01">
        <w:trPr>
          <w:gridAfter w:val="3"/>
          <w:wAfter w:w="7382" w:type="dxa"/>
          <w:trHeight w:val="259"/>
        </w:trPr>
        <w:tc>
          <w:tcPr>
            <w:tcW w:w="2324" w:type="dxa"/>
            <w:gridSpan w:val="2"/>
            <w:tcBorders>
              <w:top w:val="nil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3"/>
            <w:tcBorders>
              <w:top w:val="nil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tcBorders>
              <w:top w:val="nil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08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C70FA" w:rsidRPr="00A47D57" w:rsidRDefault="001C70FA" w:rsidP="008C6486">
            <w:pPr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  <w:vAlign w:val="center"/>
          </w:tcPr>
          <w:p w:rsidR="001C70FA" w:rsidRPr="00A47D57" w:rsidRDefault="001C70FA" w:rsidP="008C648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2710F" w:rsidRPr="00A47D57" w:rsidTr="00265E01">
        <w:trPr>
          <w:gridBefore w:val="1"/>
          <w:gridAfter w:val="3"/>
          <w:wBefore w:w="10" w:type="dxa"/>
          <w:wAfter w:w="7382" w:type="dxa"/>
          <w:trHeight w:val="285"/>
        </w:trPr>
        <w:tc>
          <w:tcPr>
            <w:tcW w:w="13598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3638" w:rsidRPr="00A47D57" w:rsidRDefault="00E836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00DC9" w:rsidRDefault="00500DC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F2710F" w:rsidRPr="00A47D57" w:rsidRDefault="00F2710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47D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 ASPECTO SOCIOECONÓMICO FAMILIAR</w:t>
            </w:r>
          </w:p>
        </w:tc>
      </w:tr>
      <w:tr w:rsidR="00F2710F" w:rsidRPr="00A47D57" w:rsidTr="00265E01">
        <w:trPr>
          <w:gridBefore w:val="1"/>
          <w:gridAfter w:val="3"/>
          <w:wBefore w:w="10" w:type="dxa"/>
          <w:wAfter w:w="7382" w:type="dxa"/>
          <w:trHeight w:val="480"/>
        </w:trPr>
        <w:tc>
          <w:tcPr>
            <w:tcW w:w="13598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710F" w:rsidRPr="00A47D57" w:rsidRDefault="00F271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 xml:space="preserve">Para la siguiente información, marque con una X la opción según corresponda a su caso. Recuerde que esta </w:t>
            </w:r>
            <w:r w:rsidR="00255008" w:rsidRPr="00A47D57">
              <w:rPr>
                <w:rFonts w:ascii="Arial" w:hAnsi="Arial" w:cs="Arial"/>
                <w:color w:val="000000"/>
                <w:sz w:val="18"/>
                <w:szCs w:val="18"/>
              </w:rPr>
              <w:t>información</w:t>
            </w: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 xml:space="preserve"> es con </w:t>
            </w:r>
            <w:r w:rsidR="00255008" w:rsidRPr="00A47D57">
              <w:rPr>
                <w:rFonts w:ascii="Arial" w:hAnsi="Arial" w:cs="Arial"/>
                <w:color w:val="000000"/>
                <w:sz w:val="18"/>
                <w:szCs w:val="18"/>
              </w:rPr>
              <w:t>relación</w:t>
            </w: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 xml:space="preserve"> al hogar del lugar de procedencia.</w:t>
            </w: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Las responsabilidades y obligaciones económicas de la familia son asumidas por:  (opción múltiple)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Madre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65511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Tipo de vivienda          (opción única)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Casa independiente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38703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Padre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9365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Casa familiar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1044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Hermanos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94573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Apartamento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98470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Estudiante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45377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Cuarto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21546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71732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Inquilinato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208124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75963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7D5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Sector                           (opción única)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Urbano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61418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 xml:space="preserve">¿Quién asume el rol de Jefe de hogar en la familia?             (opción </w:t>
            </w:r>
            <w:r w:rsidR="005B67DB" w:rsidRPr="00A47D57">
              <w:rPr>
                <w:rFonts w:ascii="Arial" w:hAnsi="Arial" w:cs="Arial"/>
                <w:color w:val="000000"/>
                <w:sz w:val="16"/>
                <w:szCs w:val="16"/>
              </w:rPr>
              <w:t>única</w:t>
            </w: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Madre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50689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Rural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32334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Padre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92641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La vivienda es propiedad de                               (opción única)</w:t>
            </w:r>
          </w:p>
        </w:tc>
        <w:tc>
          <w:tcPr>
            <w:tcW w:w="22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Padres 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49477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Hermanos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26554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Propia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210364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Estudiante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65649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Comodato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3247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Conyugue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68703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Arrendada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00039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74124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En Financiación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55204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Usted depende económicamente de                                       (opción única)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Sus padres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43748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2A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Otra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4511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Del padre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59705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La vivienda posee       (opción múltiple )</w:t>
            </w:r>
          </w:p>
        </w:tc>
        <w:tc>
          <w:tcPr>
            <w:tcW w:w="22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Servicio de acueducto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99486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De la madre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89646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Servicio de energía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50403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Conyugue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72024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Internet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77351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Usted mismo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19954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Gas domiciliario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49491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60641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Televisión por cable o satelital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42816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749"/>
        </w:trPr>
        <w:tc>
          <w:tcPr>
            <w:tcW w:w="27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 xml:space="preserve">¿La persona de quien usted depende económicamente actualmente tiene un vínculo laboral? </w:t>
            </w:r>
          </w:p>
        </w:tc>
        <w:tc>
          <w:tcPr>
            <w:tcW w:w="2104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SI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81721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:rsidR="00626CE3" w:rsidRPr="00A47D57" w:rsidRDefault="00626CE3" w:rsidP="006C2C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Alcantarillado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0815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5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7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40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77004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828"/>
        </w:trPr>
        <w:tc>
          <w:tcPr>
            <w:tcW w:w="2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Los ingresos de quien usted depende económicamente actualmente provienen de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temporal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205213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6CE3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9806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Prestación de Servicios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202708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15"/>
        </w:trPr>
        <w:tc>
          <w:tcPr>
            <w:tcW w:w="27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9329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40"/>
        </w:trPr>
        <w:tc>
          <w:tcPr>
            <w:tcW w:w="273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63109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7D57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INGRESOS MENSUALES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Pensionado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9662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SALARIO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 w:rsid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 xml:space="preserve">¿Si usted depende económicamente de sí mismo, qué tipo de actividad laboral desempeña? 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Trabajo informal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108580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B74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PENSIONES - JUBILACIONES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 w:rsid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6CE3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Temporal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39509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6CE3" w:rsidRPr="00A47D57" w:rsidRDefault="00626CE3" w:rsidP="00626CE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COMISIONES</w:t>
            </w:r>
          </w:p>
        </w:tc>
        <w:tc>
          <w:tcPr>
            <w:tcW w:w="22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 w:rsidR="0095727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="00957278"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CE3" w:rsidRPr="00A47D57" w:rsidRDefault="00626CE3" w:rsidP="00626CE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Obra o labor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209445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ARRIENDOS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Prestación de Servicios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3027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UTILIDADES NEGOCIO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Término fijo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16515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HONORARIOS</w:t>
            </w:r>
          </w:p>
        </w:tc>
        <w:tc>
          <w:tcPr>
            <w:tcW w:w="22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Término indefinido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70464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No aplica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24688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Arial" w:hAnsi="Arial" w:cs="Arial"/>
                <w:color w:val="000000"/>
                <w:sz w:val="14"/>
                <w:szCs w:val="14"/>
              </w:rPr>
              <w:t>TOTAL INGRESOS</w:t>
            </w:r>
          </w:p>
        </w:tc>
        <w:tc>
          <w:tcPr>
            <w:tcW w:w="22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 xml:space="preserve">¿Tiene usted personas a cargo? 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 xml:space="preserve">Si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35186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No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49094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7D57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EGRESOS MENSUALES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259"/>
        </w:trPr>
        <w:tc>
          <w:tcPr>
            <w:tcW w:w="27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¿Cuántos?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sz w:val="16"/>
                  <w:szCs w:val="16"/>
                </w:rPr>
                <w:id w:val="-162414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7D5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ARRIENDO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300"/>
        </w:trPr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CUOTA CRÉDITO HIPOTECARIO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300"/>
        </w:trPr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CUOTA ADMINISTRACIÓN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300"/>
        </w:trPr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SERVICIOS PÚBLICOS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wBefore w:w="10" w:type="dxa"/>
          <w:trHeight w:val="300"/>
        </w:trPr>
        <w:tc>
          <w:tcPr>
            <w:tcW w:w="805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7278" w:rsidRPr="00A47D57" w:rsidRDefault="00957278" w:rsidP="0095727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PAGOS UNIVERSIDAD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1" w:type="dxa"/>
          </w:tcPr>
          <w:p w:rsidR="00957278" w:rsidRPr="00A47D57" w:rsidRDefault="00957278" w:rsidP="00957278"/>
        </w:tc>
        <w:tc>
          <w:tcPr>
            <w:tcW w:w="2027" w:type="dxa"/>
          </w:tcPr>
          <w:p w:rsidR="00957278" w:rsidRPr="00A47D57" w:rsidRDefault="00957278" w:rsidP="00957278"/>
        </w:tc>
        <w:tc>
          <w:tcPr>
            <w:tcW w:w="2134" w:type="dxa"/>
            <w:vAlign w:val="bottom"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957278" w:rsidRPr="00A47D57" w:rsidTr="00265E01">
        <w:trPr>
          <w:gridBefore w:val="1"/>
          <w:wBefore w:w="10" w:type="dxa"/>
          <w:trHeight w:val="300"/>
        </w:trPr>
        <w:tc>
          <w:tcPr>
            <w:tcW w:w="805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PAGOS COLEGIO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eastAsia="Bookman Old Style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1" w:type="dxa"/>
          </w:tcPr>
          <w:p w:rsidR="00957278" w:rsidRPr="00A47D57" w:rsidRDefault="00957278" w:rsidP="00957278"/>
        </w:tc>
        <w:tc>
          <w:tcPr>
            <w:tcW w:w="2027" w:type="dxa"/>
          </w:tcPr>
          <w:p w:rsidR="00957278" w:rsidRPr="00A47D57" w:rsidRDefault="00957278" w:rsidP="00957278"/>
        </w:tc>
        <w:tc>
          <w:tcPr>
            <w:tcW w:w="2134" w:type="dxa"/>
            <w:vAlign w:val="bottom"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300"/>
        </w:trPr>
        <w:tc>
          <w:tcPr>
            <w:tcW w:w="805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ALIMENTACIÓN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300"/>
        </w:trPr>
        <w:tc>
          <w:tcPr>
            <w:tcW w:w="805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TARJETAS DE CRÉDITO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1"/>
          <w:gridAfter w:val="3"/>
          <w:wBefore w:w="10" w:type="dxa"/>
          <w:wAfter w:w="7382" w:type="dxa"/>
          <w:trHeight w:val="300"/>
        </w:trPr>
        <w:tc>
          <w:tcPr>
            <w:tcW w:w="805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SALUD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3"/>
          <w:gridAfter w:val="3"/>
          <w:wBefore w:w="2744" w:type="dxa"/>
          <w:wAfter w:w="7382" w:type="dxa"/>
          <w:trHeight w:val="300"/>
        </w:trPr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  <w:r w:rsidRPr="00A47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278" w:rsidRPr="00A47D57" w:rsidTr="00265E01">
        <w:trPr>
          <w:gridBefore w:val="3"/>
          <w:gridAfter w:val="3"/>
          <w:wBefore w:w="2744" w:type="dxa"/>
          <w:wAfter w:w="7382" w:type="dxa"/>
          <w:trHeight w:val="315"/>
        </w:trPr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278" w:rsidRPr="00A47D57" w:rsidRDefault="00957278" w:rsidP="0095727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eastAsia="Calibri" w:hAnsi="Arial" w:cs="Arial"/>
                <w:color w:val="000000"/>
                <w:sz w:val="14"/>
                <w:szCs w:val="14"/>
              </w:rPr>
              <w:t>TOTAL EGRESOS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7D57">
              <w:rPr>
                <w:rFonts w:ascii="Arial" w:hAnsi="Arial" w:cs="Arial"/>
                <w:color w:val="000000"/>
                <w:sz w:val="14"/>
                <w:szCs w:val="14"/>
              </w:rPr>
              <w:t>$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278" w:rsidRPr="00A47D57" w:rsidRDefault="00957278" w:rsidP="0095727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62"/>
      </w:tblGrid>
      <w:tr w:rsidR="004622FC" w:rsidRPr="00A47D57" w:rsidTr="00E65C2D">
        <w:tc>
          <w:tcPr>
            <w:tcW w:w="13562" w:type="dxa"/>
            <w:vAlign w:val="center"/>
          </w:tcPr>
          <w:p w:rsidR="004622FC" w:rsidRPr="00A47D57" w:rsidRDefault="004622FC" w:rsidP="004622FC">
            <w:pPr>
              <w:jc w:val="center"/>
              <w:rPr>
                <w:rFonts w:ascii="Arial" w:hAnsi="Arial" w:cs="Arial"/>
              </w:rPr>
            </w:pPr>
            <w:r w:rsidRPr="00A47D57">
              <w:rPr>
                <w:rFonts w:ascii="Arial" w:hAnsi="Arial" w:cs="Arial"/>
                <w:b/>
                <w:bCs/>
                <w:color w:val="000000"/>
              </w:rPr>
              <w:lastRenderedPageBreak/>
              <w:t>5. REFERENCIAS DEL ENTORNO</w:t>
            </w:r>
          </w:p>
        </w:tc>
      </w:tr>
      <w:tr w:rsidR="004622FC" w:rsidRPr="00A47D57" w:rsidTr="00E65C2D">
        <w:tc>
          <w:tcPr>
            <w:tcW w:w="13562" w:type="dxa"/>
            <w:vAlign w:val="center"/>
          </w:tcPr>
          <w:p w:rsidR="004622FC" w:rsidRPr="00A47D57" w:rsidRDefault="004622FC" w:rsidP="004622FC">
            <w:pPr>
              <w:jc w:val="center"/>
              <w:rPr>
                <w:rFonts w:ascii="Arial" w:hAnsi="Arial" w:cs="Arial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Con el fin de verificar la información entregada por el estudiante, indique a continuación los datos personales del presidente de la Junta de Acción Comunal y dos personas no familiares que vivan en su barrio o vereda de residencia</w:t>
            </w:r>
            <w:r w:rsidR="00A47D57">
              <w:rPr>
                <w:rFonts w:ascii="Arial" w:hAnsi="Arial" w:cs="Arial"/>
                <w:color w:val="000000"/>
                <w:sz w:val="18"/>
                <w:szCs w:val="18"/>
              </w:rPr>
              <w:t xml:space="preserve">, de su lugar de procedencia. </w:t>
            </w:r>
          </w:p>
        </w:tc>
      </w:tr>
    </w:tbl>
    <w:p w:rsidR="004622FC" w:rsidRPr="00A47D57" w:rsidRDefault="004622FC" w:rsidP="00B062FC">
      <w:pPr>
        <w:pStyle w:val="Prrafodelista"/>
        <w:numPr>
          <w:ilvl w:val="0"/>
          <w:numId w:val="1"/>
        </w:numPr>
        <w:rPr>
          <w:rFonts w:ascii="Arial" w:hAnsi="Arial" w:cs="Arial"/>
        </w:rPr>
      </w:pPr>
    </w:p>
    <w:tbl>
      <w:tblPr>
        <w:tblW w:w="136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674"/>
        <w:gridCol w:w="1039"/>
        <w:gridCol w:w="755"/>
        <w:gridCol w:w="622"/>
        <w:gridCol w:w="622"/>
        <w:gridCol w:w="622"/>
        <w:gridCol w:w="1002"/>
        <w:gridCol w:w="359"/>
        <w:gridCol w:w="1244"/>
        <w:gridCol w:w="5371"/>
        <w:gridCol w:w="191"/>
      </w:tblGrid>
      <w:tr w:rsidR="00B062FC" w:rsidRPr="00A47D57" w:rsidTr="00A47D57">
        <w:trPr>
          <w:trHeight w:val="3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Nombres:</w:t>
            </w:r>
            <w:r w:rsidR="0095727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98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957278" w:rsidP="009572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A47D57">
        <w:trPr>
          <w:trHeight w:val="300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No. Documento de Identidad: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957278" w:rsidP="009572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Ocupación</w:t>
            </w:r>
          </w:p>
        </w:tc>
        <w:tc>
          <w:tcPr>
            <w:tcW w:w="6777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957278" w:rsidP="009572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A47D57">
        <w:trPr>
          <w:trHeight w:val="300"/>
        </w:trPr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468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957278" w:rsidP="009572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Municipio: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957278" w:rsidP="009572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95727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A47D57">
        <w:trPr>
          <w:trHeight w:val="300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Dirección de residencia:</w:t>
            </w:r>
            <w:r w:rsidR="00CF43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062FC" w:rsidRPr="00A47D57" w:rsidRDefault="00B062FC" w:rsidP="009F167B">
      <w:pPr>
        <w:pStyle w:val="Prrafodelist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A47D57">
        <w:rPr>
          <w:rFonts w:ascii="Arial" w:hAnsi="Arial" w:cs="Arial"/>
          <w:sz w:val="18"/>
          <w:szCs w:val="18"/>
        </w:rPr>
        <w:t xml:space="preserve"> </w:t>
      </w:r>
    </w:p>
    <w:tbl>
      <w:tblPr>
        <w:tblW w:w="136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674"/>
        <w:gridCol w:w="1039"/>
        <w:gridCol w:w="755"/>
        <w:gridCol w:w="622"/>
        <w:gridCol w:w="622"/>
        <w:gridCol w:w="622"/>
        <w:gridCol w:w="1002"/>
        <w:gridCol w:w="359"/>
        <w:gridCol w:w="1244"/>
        <w:gridCol w:w="5371"/>
        <w:gridCol w:w="191"/>
      </w:tblGrid>
      <w:tr w:rsidR="00B062FC" w:rsidRPr="00A47D57" w:rsidTr="00A47D57">
        <w:trPr>
          <w:trHeight w:val="30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Nombres:</w:t>
            </w:r>
          </w:p>
        </w:tc>
        <w:tc>
          <w:tcPr>
            <w:tcW w:w="12498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A47D57">
        <w:trPr>
          <w:trHeight w:val="300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No. Documento de Identidad: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Ocupación</w:t>
            </w:r>
          </w:p>
        </w:tc>
        <w:tc>
          <w:tcPr>
            <w:tcW w:w="6777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A47D57">
        <w:trPr>
          <w:trHeight w:val="300"/>
        </w:trPr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468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Municipio: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A47D57">
        <w:trPr>
          <w:trHeight w:val="300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Dirección de residencia:</w:t>
            </w:r>
            <w:r w:rsidR="00CF43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062FC" w:rsidRPr="00A47D57" w:rsidRDefault="00B062FC" w:rsidP="00A47D57">
      <w:pPr>
        <w:pStyle w:val="Prrafodelist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</w:p>
    <w:tbl>
      <w:tblPr>
        <w:tblW w:w="136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675"/>
        <w:gridCol w:w="1038"/>
        <w:gridCol w:w="2621"/>
        <w:gridCol w:w="1002"/>
        <w:gridCol w:w="359"/>
        <w:gridCol w:w="1243"/>
        <w:gridCol w:w="5562"/>
      </w:tblGrid>
      <w:tr w:rsidR="00B062FC" w:rsidRPr="00A47D57" w:rsidTr="00265E01">
        <w:trPr>
          <w:trHeight w:val="300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Nombres:</w:t>
            </w:r>
          </w:p>
        </w:tc>
        <w:tc>
          <w:tcPr>
            <w:tcW w:w="125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265E01">
        <w:trPr>
          <w:trHeight w:val="300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No. Documento de Identidad: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Ocupación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62FC" w:rsidRPr="00A47D57" w:rsidTr="00265E01">
        <w:trPr>
          <w:trHeight w:val="300"/>
        </w:trPr>
        <w:tc>
          <w:tcPr>
            <w:tcW w:w="178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466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2" w:type="dxa"/>
            <w:gridSpan w:val="2"/>
            <w:shd w:val="clear" w:color="auto" w:fill="auto"/>
            <w:vAlign w:val="center"/>
            <w:hideMark/>
          </w:tcPr>
          <w:p w:rsidR="00B062FC" w:rsidRPr="00A47D57" w:rsidRDefault="00B062FC" w:rsidP="009F16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Municipio:</w:t>
            </w:r>
          </w:p>
        </w:tc>
        <w:tc>
          <w:tcPr>
            <w:tcW w:w="5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2FC" w:rsidRPr="00A47D57" w:rsidRDefault="00CF43B1" w:rsidP="00CF43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062FC"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8135A" w:rsidRPr="00A47D57" w:rsidTr="00265E01">
        <w:trPr>
          <w:trHeight w:val="300"/>
        </w:trPr>
        <w:tc>
          <w:tcPr>
            <w:tcW w:w="282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8135A" w:rsidRPr="00A47D57" w:rsidRDefault="0068135A" w:rsidP="00E973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Dirección de residencia: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2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8135A" w:rsidRPr="00A47D57" w:rsidRDefault="0068135A" w:rsidP="00E973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9738A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8135A" w:rsidRPr="00A47D57" w:rsidRDefault="0068135A" w:rsidP="009F16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5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35A" w:rsidRPr="00A47D57" w:rsidRDefault="0068135A" w:rsidP="009F16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F43B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B062FC" w:rsidRPr="00A47D57" w:rsidRDefault="00B062FC" w:rsidP="00B062FC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81"/>
        <w:gridCol w:w="6781"/>
      </w:tblGrid>
      <w:tr w:rsidR="00B062FC" w:rsidRPr="00A47D57" w:rsidTr="00CF43B1">
        <w:trPr>
          <w:trHeight w:val="1655"/>
        </w:trPr>
        <w:tc>
          <w:tcPr>
            <w:tcW w:w="13562" w:type="dxa"/>
            <w:gridSpan w:val="2"/>
            <w:tcBorders>
              <w:bottom w:val="single" w:sz="4" w:space="0" w:color="auto"/>
            </w:tcBorders>
          </w:tcPr>
          <w:p w:rsidR="00CF43B1" w:rsidRDefault="00CF43B1" w:rsidP="00E836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E83638" w:rsidRPr="00A47D57" w:rsidRDefault="00E83638" w:rsidP="00E836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Yo, </w:t>
            </w:r>
            <w:r w:rsid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FORMTEXT </w:instrTex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_____________________________, identificado(a) con cédula de ciudadanía N.º</w:t>
            </w:r>
            <w:r w:rsid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FORMTEXT </w:instrTex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 </w:t>
            </w:r>
            <w:r w:rsidR="00CF43B1" w:rsidRP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___________________, declaro bajo gravedad de </w:t>
            </w:r>
            <w:r w:rsidR="00CF4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jura</w:t>
            </w: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mento que, a la fecha, no poseo título profesional, tecnológico o técnico. Asimismo, manifiesto que no he perdido el derecho al cupo de residencias adjudicado previamente, ni he sido objeto de sanciones disciplinarias o académicas que impliquen la pérdida del derecho a estudiar en la Universidad del Cauca.</w:t>
            </w:r>
          </w:p>
          <w:p w:rsidR="00E83638" w:rsidRPr="00A47D57" w:rsidRDefault="00E83638" w:rsidP="00E836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B062FC" w:rsidRPr="00A47D57" w:rsidRDefault="00E83638" w:rsidP="00E83638">
            <w:pPr>
              <w:rPr>
                <w:rFonts w:ascii="Arial" w:hAnsi="Arial" w:cs="Arial"/>
              </w:rPr>
            </w:pP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Los abajo firmantes certificamos, bajo gravedad de juramento, que la información aquí consignada es verídica. Autorizamos a la Universidad del Cauca para verificar, por los medios que considere pertinentes, todos los datos proporcionados. En caso de detectarse inconsistencias en la información, la solicitud será rechazada de manera inmediata, y se </w:t>
            </w:r>
            <w:r w:rsidR="002E51A1"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iniciarán</w:t>
            </w: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las investigaciones penales y disciplinarias correspondientes.</w:t>
            </w:r>
          </w:p>
        </w:tc>
      </w:tr>
      <w:tr w:rsidR="00B062FC" w:rsidRPr="00A47D57" w:rsidTr="00A47D57">
        <w:trPr>
          <w:trHeight w:val="379"/>
        </w:trPr>
        <w:tc>
          <w:tcPr>
            <w:tcW w:w="6781" w:type="dxa"/>
            <w:tcBorders>
              <w:top w:val="single" w:sz="4" w:space="0" w:color="auto"/>
            </w:tcBorders>
          </w:tcPr>
          <w:p w:rsidR="00B062FC" w:rsidRPr="00A47D57" w:rsidRDefault="00B062FC" w:rsidP="00B062FC">
            <w:pPr>
              <w:rPr>
                <w:rFonts w:ascii="Arial" w:hAnsi="Arial" w:cs="Arial"/>
              </w:rPr>
            </w:pPr>
          </w:p>
        </w:tc>
        <w:tc>
          <w:tcPr>
            <w:tcW w:w="6781" w:type="dxa"/>
            <w:tcBorders>
              <w:top w:val="single" w:sz="4" w:space="0" w:color="auto"/>
            </w:tcBorders>
          </w:tcPr>
          <w:p w:rsidR="00B062FC" w:rsidRPr="00A47D57" w:rsidRDefault="00B062FC" w:rsidP="00B062FC">
            <w:pPr>
              <w:rPr>
                <w:rFonts w:ascii="Arial" w:hAnsi="Arial" w:cs="Arial"/>
              </w:rPr>
            </w:pPr>
          </w:p>
        </w:tc>
      </w:tr>
      <w:tr w:rsidR="00B062FC" w:rsidRPr="00A47D57" w:rsidTr="00774D10">
        <w:tc>
          <w:tcPr>
            <w:tcW w:w="6781" w:type="dxa"/>
          </w:tcPr>
          <w:p w:rsidR="00B062FC" w:rsidRPr="00A47D57" w:rsidRDefault="00B062FC" w:rsidP="00B062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Firma del estudiante</w:t>
            </w:r>
          </w:p>
        </w:tc>
        <w:tc>
          <w:tcPr>
            <w:tcW w:w="6781" w:type="dxa"/>
          </w:tcPr>
          <w:p w:rsidR="00B062FC" w:rsidRPr="00A47D57" w:rsidRDefault="00B062FC" w:rsidP="00B062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7D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Firma del acudiente</w:t>
            </w:r>
          </w:p>
        </w:tc>
      </w:tr>
    </w:tbl>
    <w:p w:rsidR="00B062FC" w:rsidRPr="00A47D57" w:rsidRDefault="00B062FC" w:rsidP="00774D10">
      <w:pPr>
        <w:rPr>
          <w:rFonts w:ascii="Arial" w:hAnsi="Arial" w:cs="Arial"/>
        </w:rPr>
      </w:pPr>
    </w:p>
    <w:sectPr w:rsidR="00B062FC" w:rsidRPr="00A47D57" w:rsidSect="00194A29">
      <w:pgSz w:w="15840" w:h="12240" w:orient="landscape"/>
      <w:pgMar w:top="1701" w:right="113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249" w:rsidRDefault="00FC6249">
      <w:r>
        <w:separator/>
      </w:r>
    </w:p>
  </w:endnote>
  <w:endnote w:type="continuationSeparator" w:id="0">
    <w:p w:rsidR="00FC6249" w:rsidRDefault="00FC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01A7539-7185-42EF-8A04-036AF71FCA44}"/>
    <w:embedItalic r:id="rId2" w:fontKey="{FD4BDA53-85E8-4CB0-BD54-DA075B1A7B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B37383CF-1EDB-4143-AF6A-E3B28F936EF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2BAE3DC-5EB4-4AE2-AF2B-047394684036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8199C16D-330A-4E5E-B4B2-BB61EA1D28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13588AF-C231-4DDB-A13F-A9423FFCB394}"/>
    <w:embedBold r:id="rId7" w:fontKey="{FE23FA42-1596-4F93-8B9C-77927FEB85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766A997-37A6-4A5D-AB45-CD6BA57F554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C3B" w:rsidRDefault="00621C3B" w:rsidP="009F3AF3">
    <w:pPr>
      <w:pStyle w:val="Piedepgina"/>
      <w:tabs>
        <w:tab w:val="center" w:pos="4702"/>
        <w:tab w:val="left" w:pos="5150"/>
      </w:tabs>
      <w:jc w:val="right"/>
    </w:pPr>
    <w:r>
      <w:tab/>
      <w:t xml:space="preserve">                                                                                                                                                                          </w:t>
    </w:r>
    <w:r>
      <w:rPr>
        <w:noProof/>
        <w:lang w:val="en-US" w:eastAsia="en-US"/>
      </w:rPr>
      <w:drawing>
        <wp:inline distT="0" distB="0" distL="0" distR="0" wp14:anchorId="290C58BF" wp14:editId="59B56C47">
          <wp:extent cx="774000" cy="540000"/>
          <wp:effectExtent l="0" t="0" r="7620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249" w:rsidRDefault="00FC6249">
      <w:r>
        <w:separator/>
      </w:r>
    </w:p>
  </w:footnote>
  <w:footnote w:type="continuationSeparator" w:id="0">
    <w:p w:rsidR="00FC6249" w:rsidRDefault="00FC6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486" w:type="dxa"/>
      <w:tblInd w:w="-3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295"/>
      <w:gridCol w:w="2410"/>
      <w:gridCol w:w="2126"/>
      <w:gridCol w:w="4961"/>
      <w:gridCol w:w="2694"/>
    </w:tblGrid>
    <w:tr w:rsidR="00621C3B" w:rsidRPr="00206008" w:rsidTr="006C2C10">
      <w:trPr>
        <w:trHeight w:val="1099"/>
      </w:trPr>
      <w:tc>
        <w:tcPr>
          <w:tcW w:w="1295" w:type="dxa"/>
          <w:vAlign w:val="center"/>
        </w:tcPr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ES_tradnl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51E419BE" wp14:editId="1E8BE5EF">
                <wp:extent cx="668090" cy="695325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913" cy="697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1" w:type="dxa"/>
          <w:gridSpan w:val="4"/>
          <w:vAlign w:val="center"/>
        </w:tcPr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206008">
            <w:rPr>
              <w:rFonts w:ascii="Arial" w:hAnsi="Arial" w:cs="Arial"/>
              <w:color w:val="000000"/>
              <w:lang w:val="es-ES_tradnl"/>
            </w:rPr>
            <w:t>Proceso de Apoyo</w:t>
          </w:r>
        </w:p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206008">
            <w:rPr>
              <w:rFonts w:ascii="Arial" w:hAnsi="Arial" w:cs="Arial"/>
              <w:color w:val="000000"/>
              <w:lang w:val="es-ES_tradnl"/>
            </w:rPr>
            <w:t>Gestión de Cultura y Bienestar</w:t>
          </w:r>
        </w:p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u w:val="single"/>
              <w:lang w:val="es-ES_tradnl"/>
            </w:rPr>
          </w:pPr>
          <w:r>
            <w:rPr>
              <w:rFonts w:ascii="Arial" w:hAnsi="Arial" w:cs="Arial"/>
              <w:color w:val="000000"/>
              <w:lang w:val="es-ES_tradnl"/>
            </w:rPr>
            <w:t>Solicitud de Beneficios</w:t>
          </w:r>
        </w:p>
      </w:tc>
    </w:tr>
    <w:tr w:rsidR="00621C3B" w:rsidRPr="00206008" w:rsidTr="006C2C10">
      <w:trPr>
        <w:trHeight w:val="27"/>
      </w:trPr>
      <w:tc>
        <w:tcPr>
          <w:tcW w:w="3705" w:type="dxa"/>
          <w:gridSpan w:val="2"/>
          <w:vAlign w:val="center"/>
        </w:tcPr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hAnsi="Arial" w:cs="Arial"/>
              <w:color w:val="000000"/>
              <w:sz w:val="20"/>
              <w:lang w:val="es-ES_tradnl"/>
            </w:rPr>
          </w:pP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t xml:space="preserve">Código: </w:t>
          </w:r>
          <w:r>
            <w:rPr>
              <w:rFonts w:ascii="Arial" w:hAnsi="Arial" w:cs="Arial"/>
              <w:color w:val="000000"/>
              <w:sz w:val="20"/>
              <w:lang w:val="es-ES_tradnl"/>
            </w:rPr>
            <w:t>PA-GU-7-FOR-16</w:t>
          </w:r>
        </w:p>
      </w:tc>
      <w:tc>
        <w:tcPr>
          <w:tcW w:w="2126" w:type="dxa"/>
          <w:vAlign w:val="center"/>
        </w:tcPr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hAnsi="Arial" w:cs="Arial"/>
              <w:color w:val="000000"/>
              <w:sz w:val="20"/>
              <w:lang w:val="es-ES_tradnl"/>
            </w:rPr>
          </w:pPr>
          <w:r>
            <w:rPr>
              <w:rFonts w:ascii="Arial" w:hAnsi="Arial" w:cs="Arial"/>
              <w:color w:val="000000"/>
              <w:sz w:val="20"/>
              <w:lang w:val="es-ES_tradnl"/>
            </w:rPr>
            <w:t>Versión: 3</w:t>
          </w:r>
        </w:p>
      </w:tc>
      <w:tc>
        <w:tcPr>
          <w:tcW w:w="4961" w:type="dxa"/>
          <w:vAlign w:val="center"/>
        </w:tcPr>
        <w:p w:rsidR="00621C3B" w:rsidRPr="00206008" w:rsidRDefault="00621C3B" w:rsidP="006813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hAnsi="Arial" w:cs="Arial"/>
              <w:color w:val="000000"/>
              <w:sz w:val="20"/>
              <w:lang w:val="es-ES_tradnl"/>
            </w:rPr>
          </w:pP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t>Fecha  de actualización:</w:t>
          </w:r>
          <w:r>
            <w:rPr>
              <w:rFonts w:ascii="Arial" w:hAnsi="Arial" w:cs="Arial"/>
              <w:color w:val="000000"/>
              <w:sz w:val="20"/>
              <w:lang w:val="es-ES_tradnl"/>
            </w:rPr>
            <w:t xml:space="preserve"> 10-02-2025</w:t>
          </w:r>
        </w:p>
      </w:tc>
      <w:tc>
        <w:tcPr>
          <w:tcW w:w="2694" w:type="dxa"/>
        </w:tcPr>
        <w:p w:rsidR="00621C3B" w:rsidRPr="00206008" w:rsidRDefault="00621C3B" w:rsidP="00206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hAnsi="Arial" w:cs="Arial"/>
              <w:color w:val="000000"/>
              <w:sz w:val="20"/>
              <w:lang w:val="es-ES_tradnl"/>
            </w:rPr>
          </w:pP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t xml:space="preserve">Página </w:t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fldChar w:fldCharType="begin"/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instrText xml:space="preserve"> PAGE </w:instrText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fldChar w:fldCharType="separate"/>
          </w:r>
          <w:r w:rsidR="00EE4D76">
            <w:rPr>
              <w:rFonts w:ascii="Arial" w:hAnsi="Arial" w:cs="Arial"/>
              <w:noProof/>
              <w:color w:val="000000"/>
              <w:sz w:val="20"/>
              <w:lang w:val="es-ES_tradnl"/>
            </w:rPr>
            <w:t>3</w:t>
          </w:r>
          <w:r w:rsidRPr="00206008">
            <w:rPr>
              <w:rFonts w:ascii="Arial" w:hAnsi="Arial" w:cs="Arial"/>
              <w:color w:val="000000"/>
              <w:sz w:val="20"/>
            </w:rPr>
            <w:fldChar w:fldCharType="end"/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t xml:space="preserve"> de </w:t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fldChar w:fldCharType="begin"/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instrText xml:space="preserve"> NUMPAGES </w:instrText>
          </w:r>
          <w:r w:rsidRPr="00206008">
            <w:rPr>
              <w:rFonts w:ascii="Arial" w:hAnsi="Arial" w:cs="Arial"/>
              <w:color w:val="000000"/>
              <w:sz w:val="20"/>
              <w:lang w:val="es-ES_tradnl"/>
            </w:rPr>
            <w:fldChar w:fldCharType="separate"/>
          </w:r>
          <w:r w:rsidR="00EE4D76">
            <w:rPr>
              <w:rFonts w:ascii="Arial" w:hAnsi="Arial" w:cs="Arial"/>
              <w:noProof/>
              <w:color w:val="000000"/>
              <w:sz w:val="20"/>
              <w:lang w:val="es-ES_tradnl"/>
            </w:rPr>
            <w:t>6</w:t>
          </w:r>
          <w:r w:rsidRPr="00206008">
            <w:rPr>
              <w:rFonts w:ascii="Arial" w:hAnsi="Arial" w:cs="Arial"/>
              <w:color w:val="000000"/>
              <w:sz w:val="20"/>
            </w:rPr>
            <w:fldChar w:fldCharType="end"/>
          </w:r>
        </w:p>
      </w:tc>
    </w:tr>
  </w:tbl>
  <w:p w:rsidR="00621C3B" w:rsidRDefault="00621C3B" w:rsidP="009F3A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E03"/>
    <w:multiLevelType w:val="hybridMultilevel"/>
    <w:tmpl w:val="3B7C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E1AFC"/>
    <w:multiLevelType w:val="hybridMultilevel"/>
    <w:tmpl w:val="559EE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A753D"/>
    <w:multiLevelType w:val="hybridMultilevel"/>
    <w:tmpl w:val="C80C1962"/>
    <w:lvl w:ilvl="0" w:tplc="4DA28E2C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PhCBdpTluOBTUN9owvTw56cOog25ezE5x6CejJT9OM9+02vZe272U98scFyhzPVf8GOyzF80hSiX8A9hIPuxA==" w:salt="BLCXaAnysR7maYy17Bikp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F5"/>
    <w:rsid w:val="00002FBA"/>
    <w:rsid w:val="00012315"/>
    <w:rsid w:val="00026A2C"/>
    <w:rsid w:val="00076E70"/>
    <w:rsid w:val="000D5271"/>
    <w:rsid w:val="00110B74"/>
    <w:rsid w:val="0012149D"/>
    <w:rsid w:val="00140C76"/>
    <w:rsid w:val="00140D59"/>
    <w:rsid w:val="0015269B"/>
    <w:rsid w:val="00162FF6"/>
    <w:rsid w:val="00166B5C"/>
    <w:rsid w:val="00191F2B"/>
    <w:rsid w:val="00194A29"/>
    <w:rsid w:val="001A5B80"/>
    <w:rsid w:val="001A5E0C"/>
    <w:rsid w:val="001A76A7"/>
    <w:rsid w:val="001C70FA"/>
    <w:rsid w:val="001D4EF2"/>
    <w:rsid w:val="001D60E8"/>
    <w:rsid w:val="001E1988"/>
    <w:rsid w:val="001E1EE4"/>
    <w:rsid w:val="00206008"/>
    <w:rsid w:val="00212EDA"/>
    <w:rsid w:val="002243BD"/>
    <w:rsid w:val="0023425F"/>
    <w:rsid w:val="00243887"/>
    <w:rsid w:val="00255008"/>
    <w:rsid w:val="00265E01"/>
    <w:rsid w:val="002A7F02"/>
    <w:rsid w:val="002E51A1"/>
    <w:rsid w:val="002F39F0"/>
    <w:rsid w:val="00320D71"/>
    <w:rsid w:val="00324F41"/>
    <w:rsid w:val="003634E8"/>
    <w:rsid w:val="00363A95"/>
    <w:rsid w:val="00365324"/>
    <w:rsid w:val="00373675"/>
    <w:rsid w:val="003B7418"/>
    <w:rsid w:val="003F0BCE"/>
    <w:rsid w:val="004101B5"/>
    <w:rsid w:val="004352A1"/>
    <w:rsid w:val="00442222"/>
    <w:rsid w:val="00442B7D"/>
    <w:rsid w:val="00445F98"/>
    <w:rsid w:val="00461D12"/>
    <w:rsid w:val="004622FC"/>
    <w:rsid w:val="00464F4C"/>
    <w:rsid w:val="00476418"/>
    <w:rsid w:val="00500755"/>
    <w:rsid w:val="00500DC9"/>
    <w:rsid w:val="00502BCC"/>
    <w:rsid w:val="00521110"/>
    <w:rsid w:val="00535D57"/>
    <w:rsid w:val="00557CFA"/>
    <w:rsid w:val="0056495F"/>
    <w:rsid w:val="00577EC4"/>
    <w:rsid w:val="005977ED"/>
    <w:rsid w:val="005B67DB"/>
    <w:rsid w:val="005D0027"/>
    <w:rsid w:val="005E6868"/>
    <w:rsid w:val="00621C3B"/>
    <w:rsid w:val="00622AEE"/>
    <w:rsid w:val="00626CE3"/>
    <w:rsid w:val="00644C00"/>
    <w:rsid w:val="00656A63"/>
    <w:rsid w:val="00664352"/>
    <w:rsid w:val="0068135A"/>
    <w:rsid w:val="00681A45"/>
    <w:rsid w:val="006821ED"/>
    <w:rsid w:val="006A31AE"/>
    <w:rsid w:val="006A6820"/>
    <w:rsid w:val="006C2C10"/>
    <w:rsid w:val="00733B40"/>
    <w:rsid w:val="00774D10"/>
    <w:rsid w:val="007853DA"/>
    <w:rsid w:val="007963DA"/>
    <w:rsid w:val="007D3BDD"/>
    <w:rsid w:val="00811839"/>
    <w:rsid w:val="00815BC1"/>
    <w:rsid w:val="00840B1B"/>
    <w:rsid w:val="00843CC6"/>
    <w:rsid w:val="00863A66"/>
    <w:rsid w:val="008C4CD2"/>
    <w:rsid w:val="008C6486"/>
    <w:rsid w:val="008E6945"/>
    <w:rsid w:val="00933375"/>
    <w:rsid w:val="00941494"/>
    <w:rsid w:val="00943B18"/>
    <w:rsid w:val="009504D3"/>
    <w:rsid w:val="0095602F"/>
    <w:rsid w:val="00956740"/>
    <w:rsid w:val="00957278"/>
    <w:rsid w:val="00961842"/>
    <w:rsid w:val="00967B4D"/>
    <w:rsid w:val="00974563"/>
    <w:rsid w:val="00980732"/>
    <w:rsid w:val="00984250"/>
    <w:rsid w:val="009A342F"/>
    <w:rsid w:val="009C06DA"/>
    <w:rsid w:val="009F167B"/>
    <w:rsid w:val="009F3AF3"/>
    <w:rsid w:val="00A05B7E"/>
    <w:rsid w:val="00A47D57"/>
    <w:rsid w:val="00AA1C4C"/>
    <w:rsid w:val="00AF3A73"/>
    <w:rsid w:val="00B00967"/>
    <w:rsid w:val="00B062FC"/>
    <w:rsid w:val="00B61323"/>
    <w:rsid w:val="00BA0FCC"/>
    <w:rsid w:val="00BA6FFA"/>
    <w:rsid w:val="00BC309B"/>
    <w:rsid w:val="00BD068E"/>
    <w:rsid w:val="00C12A92"/>
    <w:rsid w:val="00C27961"/>
    <w:rsid w:val="00C506DD"/>
    <w:rsid w:val="00CA4589"/>
    <w:rsid w:val="00CF2A06"/>
    <w:rsid w:val="00CF37BB"/>
    <w:rsid w:val="00CF43B1"/>
    <w:rsid w:val="00CF4BE1"/>
    <w:rsid w:val="00D24ED9"/>
    <w:rsid w:val="00D656EE"/>
    <w:rsid w:val="00D84693"/>
    <w:rsid w:val="00D953DA"/>
    <w:rsid w:val="00DB21F5"/>
    <w:rsid w:val="00DD1D56"/>
    <w:rsid w:val="00DD5612"/>
    <w:rsid w:val="00DE01A4"/>
    <w:rsid w:val="00DF5998"/>
    <w:rsid w:val="00E02453"/>
    <w:rsid w:val="00E1622F"/>
    <w:rsid w:val="00E2226F"/>
    <w:rsid w:val="00E43652"/>
    <w:rsid w:val="00E65C2D"/>
    <w:rsid w:val="00E8053B"/>
    <w:rsid w:val="00E83638"/>
    <w:rsid w:val="00E9738A"/>
    <w:rsid w:val="00EB3394"/>
    <w:rsid w:val="00EE4D76"/>
    <w:rsid w:val="00EF4B9A"/>
    <w:rsid w:val="00F020CA"/>
    <w:rsid w:val="00F215A9"/>
    <w:rsid w:val="00F2710F"/>
    <w:rsid w:val="00F60469"/>
    <w:rsid w:val="00F6690B"/>
    <w:rsid w:val="00F94E28"/>
    <w:rsid w:val="00FC24D3"/>
    <w:rsid w:val="00FC6249"/>
    <w:rsid w:val="00FE0820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B29C7"/>
  <w15:docId w15:val="{3E332104-D81E-44C5-98F3-F53CAB2D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027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C550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55027"/>
  </w:style>
  <w:style w:type="paragraph" w:styleId="Piedepgina">
    <w:name w:val="footer"/>
    <w:basedOn w:val="Normal"/>
    <w:link w:val="PiedepginaCar"/>
    <w:uiPriority w:val="99"/>
    <w:unhideWhenUsed/>
    <w:rsid w:val="00C550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027"/>
  </w:style>
  <w:style w:type="table" w:styleId="Tablaconcuadrcula">
    <w:name w:val="Table Grid"/>
    <w:basedOn w:val="Tablanormal"/>
    <w:uiPriority w:val="39"/>
    <w:rsid w:val="00C55027"/>
    <w:rPr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55027"/>
    <w:rPr>
      <w:color w:val="808080"/>
    </w:rPr>
  </w:style>
  <w:style w:type="table" w:styleId="Cuadrculadetablaclara">
    <w:name w:val="Grid Table Light"/>
    <w:basedOn w:val="Tablanormal"/>
    <w:uiPriority w:val="40"/>
    <w:rsid w:val="007F2B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B06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-H5PJDW2\OneDrive\Desktop\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B500B-9A05-4638-BCBE-5FCE8A77375E}"/>
      </w:docPartPr>
      <w:docPartBody>
        <w:p w:rsidR="00874795" w:rsidRDefault="00874795">
          <w:r w:rsidRPr="003966D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C39BEB375B244EBB45212ABA1AE8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724AE-EC51-45DF-871A-38AC64545A6D}"/>
      </w:docPartPr>
      <w:docPartBody>
        <w:p w:rsidR="00874795" w:rsidRDefault="00631750" w:rsidP="00631750">
          <w:pPr>
            <w:pStyle w:val="7C39BEB375B244EBB45212ABA1AE80EE7"/>
          </w:pPr>
          <w:r>
            <w:rPr>
              <w:rStyle w:val="Textodelmarcadordeposicin"/>
              <w:rFonts w:ascii="Arial" w:hAnsi="Arial" w:cs="Arial"/>
              <w:sz w:val="20"/>
            </w:rPr>
            <w:t xml:space="preserve">Haga clic </w:t>
          </w:r>
          <w:r w:rsidRPr="00E43652">
            <w:rPr>
              <w:rStyle w:val="Textodelmarcadordeposicin"/>
              <w:rFonts w:ascii="Arial" w:hAnsi="Arial" w:cs="Arial"/>
              <w:sz w:val="20"/>
            </w:rPr>
            <w:t>para escribir una fecha.</w:t>
          </w:r>
        </w:p>
      </w:docPartBody>
    </w:docPart>
    <w:docPart>
      <w:docPartPr>
        <w:name w:val="823C7A0887FB4053BF289DAD61517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924CB-D47B-488C-B0D6-72C16DDFAD58}"/>
      </w:docPartPr>
      <w:docPartBody>
        <w:p w:rsidR="00631750" w:rsidRDefault="00631750" w:rsidP="00631750">
          <w:pPr>
            <w:pStyle w:val="823C7A0887FB4053BF289DAD615175684"/>
          </w:pPr>
          <w:r w:rsidRPr="00621C3B">
            <w:rPr>
              <w:rStyle w:val="Textodelmarcadordeposicin"/>
              <w:rFonts w:ascii="Arial" w:hAnsi="Arial" w:cs="Arial"/>
              <w:sz w:val="20"/>
            </w:rPr>
            <w:t>Elija un elemento.</w:t>
          </w:r>
        </w:p>
      </w:docPartBody>
    </w:docPart>
    <w:docPart>
      <w:docPartPr>
        <w:name w:val="25FC88BCB5D946C8B8BF35F2BCFE2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FBD4B-1E69-4C35-B518-4B902CEF7339}"/>
      </w:docPartPr>
      <w:docPartBody>
        <w:p w:rsidR="00631750" w:rsidRDefault="00631750" w:rsidP="00631750">
          <w:pPr>
            <w:pStyle w:val="25FC88BCB5D946C8B8BF35F2BCFE28263"/>
          </w:pPr>
          <w:r w:rsidRPr="00621C3B">
            <w:rPr>
              <w:rStyle w:val="Textodelmarcadordeposicin"/>
              <w:rFonts w:ascii="Arial" w:hAnsi="Arial" w:cs="Arial"/>
              <w:sz w:val="20"/>
            </w:rPr>
            <w:t>Elija un elemento.</w:t>
          </w:r>
        </w:p>
      </w:docPartBody>
    </w:docPart>
    <w:docPart>
      <w:docPartPr>
        <w:name w:val="B7A0AD86FC4A4091AEF36B8118A2C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4F38A-39A3-4D70-A1C4-78A33C457F1E}"/>
      </w:docPartPr>
      <w:docPartBody>
        <w:p w:rsidR="00631750" w:rsidRDefault="00631750" w:rsidP="00631750">
          <w:pPr>
            <w:pStyle w:val="B7A0AD86FC4A4091AEF36B8118A2CD8B2"/>
          </w:pPr>
          <w:r w:rsidRPr="00621C3B">
            <w:rPr>
              <w:rStyle w:val="Textodelmarcadordeposicin"/>
              <w:rFonts w:ascii="Arial" w:hAnsi="Arial" w:cs="Arial"/>
              <w:sz w:val="20"/>
            </w:rPr>
            <w:t>Elija un elemento.</w:t>
          </w:r>
        </w:p>
      </w:docPartBody>
    </w:docPart>
    <w:docPart>
      <w:docPartPr>
        <w:name w:val="AA8009E5925742F3A92D31FA70668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A29D2-6DBC-42CE-8970-04B60C588189}"/>
      </w:docPartPr>
      <w:docPartBody>
        <w:p w:rsidR="00A516E2" w:rsidRDefault="00631750" w:rsidP="00631750">
          <w:pPr>
            <w:pStyle w:val="AA8009E5925742F3A92D31FA70668A8E1"/>
          </w:pPr>
          <w:r w:rsidRPr="00442222">
            <w:rPr>
              <w:rFonts w:ascii="Arial" w:hAnsi="Arial" w:cs="Arial"/>
              <w:sz w:val="20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0F"/>
    <w:rsid w:val="005A6DA0"/>
    <w:rsid w:val="00631750"/>
    <w:rsid w:val="0080013C"/>
    <w:rsid w:val="00874795"/>
    <w:rsid w:val="00896A9E"/>
    <w:rsid w:val="00A516E2"/>
    <w:rsid w:val="00BC4F75"/>
    <w:rsid w:val="00D125C9"/>
    <w:rsid w:val="00E41DFC"/>
    <w:rsid w:val="00ED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1750"/>
    <w:rPr>
      <w:color w:val="808080"/>
    </w:rPr>
  </w:style>
  <w:style w:type="paragraph" w:customStyle="1" w:styleId="8132489522B54465857081B221089CF1">
    <w:name w:val="8132489522B54465857081B221089CF1"/>
    <w:rsid w:val="00ED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32489522B54465857081B221089CF11">
    <w:name w:val="8132489522B54465857081B221089CF11"/>
    <w:rsid w:val="00ED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">
    <w:name w:val="7C39BEB375B244EBB45212ABA1AE80EE"/>
    <w:rsid w:val="008747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1">
    <w:name w:val="7C39BEB375B244EBB45212ABA1AE80EE1"/>
    <w:rsid w:val="008747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2">
    <w:name w:val="7C39BEB375B244EBB45212ABA1AE80EE2"/>
    <w:rsid w:val="008747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3">
    <w:name w:val="7C39BEB375B244EBB45212ABA1AE80EE3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C7A0887FB4053BF289DAD61517568">
    <w:name w:val="823C7A0887FB4053BF289DAD61517568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4">
    <w:name w:val="7C39BEB375B244EBB45212ABA1AE80EE4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C7A0887FB4053BF289DAD615175681">
    <w:name w:val="823C7A0887FB4053BF289DAD615175681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C88BCB5D946C8B8BF35F2BCFE2826">
    <w:name w:val="25FC88BCB5D946C8B8BF35F2BCFE2826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5">
    <w:name w:val="7C39BEB375B244EBB45212ABA1AE80EE5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C7A0887FB4053BF289DAD615175682">
    <w:name w:val="823C7A0887FB4053BF289DAD615175682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C88BCB5D946C8B8BF35F2BCFE28261">
    <w:name w:val="25FC88BCB5D946C8B8BF35F2BCFE28261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A0AD86FC4A4091AEF36B8118A2CD8B">
    <w:name w:val="B7A0AD86FC4A4091AEF36B8118A2CD8B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39BEB375B244EBB45212ABA1AE80EE6">
    <w:name w:val="7C39BEB375B244EBB45212ABA1AE80EE6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C7A0887FB4053BF289DAD615175683">
    <w:name w:val="823C7A0887FB4053BF289DAD615175683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C88BCB5D946C8B8BF35F2BCFE28262">
    <w:name w:val="25FC88BCB5D946C8B8BF35F2BCFE28262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A0AD86FC4A4091AEF36B8118A2CD8B1">
    <w:name w:val="B7A0AD86FC4A4091AEF36B8118A2CD8B1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C9C7E35E4F4704AA964E96A797D984">
    <w:name w:val="9AC9C7E35E4F4704AA964E96A797D984"/>
    <w:rsid w:val="00631750"/>
  </w:style>
  <w:style w:type="paragraph" w:customStyle="1" w:styleId="AA8009E5925742F3A92D31FA70668A8E">
    <w:name w:val="AA8009E5925742F3A92D31FA70668A8E"/>
    <w:rsid w:val="00631750"/>
  </w:style>
  <w:style w:type="paragraph" w:customStyle="1" w:styleId="7C39BEB375B244EBB45212ABA1AE80EE7">
    <w:name w:val="7C39BEB375B244EBB45212ABA1AE80EE7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23C7A0887FB4053BF289DAD615175684">
    <w:name w:val="823C7A0887FB4053BF289DAD615175684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C88BCB5D946C8B8BF35F2BCFE28263">
    <w:name w:val="25FC88BCB5D946C8B8BF35F2BCFE28263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A0AD86FC4A4091AEF36B8118A2CD8B2">
    <w:name w:val="B7A0AD86FC4A4091AEF36B8118A2CD8B2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A8009E5925742F3A92D31FA70668A8E1">
    <w:name w:val="AA8009E5925742F3A92D31FA70668A8E1"/>
    <w:rsid w:val="00631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slaTanCqZRsDMKWmGxxwHOkp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JaWQuZ2pkZ3hzMgloLjMwajB6bGw4AHIhMVFRZFNXdHlQTS1xZ0thTnFSdm5yUzAzYi1MNi1CQWt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D54040-53D7-4866-94CA-08748B60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</Template>
  <TotalTime>3</TotalTime>
  <Pages>6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6</cp:revision>
  <cp:lastPrinted>2024-09-17T13:58:00Z</cp:lastPrinted>
  <dcterms:created xsi:type="dcterms:W3CDTF">2025-02-13T15:46:00Z</dcterms:created>
  <dcterms:modified xsi:type="dcterms:W3CDTF">2025-03-07T14:35:00Z</dcterms:modified>
</cp:coreProperties>
</file>